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6.360015pt;height:324.24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953" w:lineRule="exact"/>
        <w:ind w:left="1188" w:right="-20"/>
        <w:jc w:val="left"/>
        <w:rPr>
          <w:rFonts w:ascii="Franklin Gothic Heavy" w:hAnsi="Franklin Gothic Heavy" w:cs="Franklin Gothic Heavy" w:eastAsia="Franklin Gothic Heavy"/>
          <w:sz w:val="96"/>
          <w:szCs w:val="96"/>
        </w:rPr>
      </w:pPr>
      <w:rPr/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w w:val="101"/>
          <w:position w:val="-5"/>
        </w:rPr>
        <w:t>Outdoor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48"/>
          <w:w w:val="100"/>
          <w:position w:val="-5"/>
        </w:rPr>
        <w:t> 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0"/>
          <w:w w:val="101"/>
          <w:position w:val="-5"/>
        </w:rPr>
        <w:t>Bu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18"/>
          <w:w w:val="101"/>
          <w:position w:val="-5"/>
        </w:rPr>
        <w:t>r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0"/>
          <w:w w:val="100"/>
          <w:position w:val="-5"/>
        </w:rPr>
        <w:t>ning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48"/>
          <w:w w:val="100"/>
          <w:position w:val="-5"/>
        </w:rPr>
        <w:t> 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0"/>
          <w:w w:val="120"/>
          <w:position w:val="-5"/>
        </w:rPr>
        <w:t> 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0" w:after="0" w:line="893" w:lineRule="exact"/>
        <w:ind w:left="3076" w:right="-20"/>
        <w:jc w:val="left"/>
        <w:rPr>
          <w:rFonts w:ascii="Franklin Gothic Heavy" w:hAnsi="Franklin Gothic Heavy" w:cs="Franklin Gothic Heavy" w:eastAsia="Franklin Gothic Heavy"/>
          <w:sz w:val="96"/>
          <w:szCs w:val="96"/>
        </w:rPr>
      </w:pPr>
      <w:rPr/>
      <w:r>
        <w:rPr/>
        <w:pict>
          <v:group style="position:absolute;margin-left:208.060699pt;margin-top:55.808723pt;width:218.25pt;height:.1pt;mso-position-horizontal-relative:page;mso-position-vertical-relative:paragraph;z-index:-1947" coordorigin="4161,1116" coordsize="4365,2">
            <v:shape style="position:absolute;left:4161;top:1116;width:4365;height:2" coordorigin="4161,1116" coordsize="4365,0" path="m4161,1116l8526,1116e" filled="f" stroked="t" strokeweight=".5pt" strokecolor="#231F20">
              <v:path arrowok="t"/>
            </v:shape>
          </v:group>
          <w10:wrap type="none"/>
        </w:pic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w w:val="99"/>
          <w:position w:val="3"/>
        </w:rPr>
        <w:t>in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48"/>
          <w:w w:val="100"/>
          <w:position w:val="3"/>
        </w:rPr>
        <w:t> 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-54"/>
          <w:w w:val="106"/>
          <w:position w:val="3"/>
        </w:rPr>
        <w:t>T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0"/>
          <w:w w:val="103"/>
          <w:position w:val="3"/>
        </w:rPr>
        <w:t>exas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231F20"/>
          <w:spacing w:val="0"/>
          <w:w w:val="103"/>
          <w:position w:val="3"/>
        </w:rPr>
        <w:t> </w:t>
      </w:r>
      <w:r>
        <w:rPr>
          <w:rFonts w:ascii="Franklin Gothic Heavy" w:hAnsi="Franklin Gothic Heavy" w:cs="Franklin Gothic Heavy" w:eastAsia="Franklin Gothic Heavy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12" w:right="381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3"/>
          <w:w w:val="88"/>
          <w:i/>
        </w:rPr>
        <w:t>F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88"/>
          <w:i/>
        </w:rPr>
        <w:t>ield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14"/>
          <w:w w:val="88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2"/>
          <w:w w:val="101"/>
          <w:i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85"/>
          <w:i/>
        </w:rPr>
        <w:t>pe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11"/>
          <w:w w:val="85"/>
          <w:i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88"/>
          <w:i/>
        </w:rPr>
        <w:t>ations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12" w:right="171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40"/>
          <w:w w:val="94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94"/>
        </w:rPr>
        <w:t>exas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94"/>
        </w:rPr>
        <w:t>Commission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60"/>
          <w:w w:val="9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96"/>
        </w:rPr>
        <w:t>nvi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96"/>
        </w:rPr>
        <w:t>onmental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22"/>
          <w:w w:val="9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-2"/>
          <w:w w:val="110"/>
        </w:rPr>
        <w:t>Q</w:t>
      </w:r>
      <w:r>
        <w:rPr>
          <w:rFonts w:ascii="Times New Roman" w:hAnsi="Times New Roman" w:cs="Times New Roman" w:eastAsia="Times New Roman"/>
          <w:sz w:val="36"/>
          <w:szCs w:val="36"/>
          <w:color w:val="231F20"/>
          <w:spacing w:val="0"/>
          <w:w w:val="95"/>
        </w:rPr>
        <w:t>uality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10.234467pt;margin-top:-50.695724pt;width:47.695331pt;height:80.255411pt;mso-position-horizontal-relative:page;mso-position-vertical-relative:paragraph;z-index:-1946" coordorigin="10205,-1014" coordsize="954,1605">
            <v:group style="position:absolute;left:10256;top:-170;width:395;height:41" coordorigin="10256,-170" coordsize="395,41">
              <v:shape style="position:absolute;left:10256;top:-170;width:395;height:41" coordorigin="10256,-170" coordsize="395,41" path="m10256,-129l10330,-154,10408,-167,10475,-170,10491,-170,10567,-161,10640,-136,10651,-131,10351,-131,10311,-131,10256,-129e" filled="t" fillcolor="#231F20" stroked="f">
                <v:path arrowok="t"/>
                <v:fill/>
              </v:shape>
            </v:group>
            <v:group style="position:absolute;left:10837;top:-158;width:308;height:66" coordorigin="10837,-158" coordsize="308,66">
              <v:shape style="position:absolute;left:10837;top:-158;width:308;height:66" coordorigin="10837,-158" coordsize="308,66" path="m11145,-91l10837,-91,10855,-91,10872,-92,10941,-98,11017,-113,11087,-136,11144,-158,11145,-91e" filled="t" fillcolor="#231F20" stroked="f">
                <v:path arrowok="t"/>
                <v:fill/>
              </v:shape>
            </v:group>
            <v:group style="position:absolute;left:10351;top:-131;width:796;height:191" coordorigin="10351,-131" coordsize="796,191">
              <v:shape style="position:absolute;left:10351;top:-131;width:796;height:191" coordorigin="10351,-131" coordsize="796,191" path="m11040,60l10957,60,10936,59,10917,57,10899,54,10879,51,10855,46,10779,28,10723,5,10670,-24,10623,-53,10607,-64,10548,-94,10514,-104,10489,-111,10430,-125,10351,-131,10651,-131,10711,-108,10770,-94,10837,-91,11145,-91,11147,46,11040,60e" filled="t" fillcolor="#231F20" stroked="f">
                <v:path arrowok="t"/>
                <v:fill/>
              </v:shape>
            </v:group>
            <v:group style="position:absolute;left:10243;top:-109;width:904;height:274" coordorigin="10243,-109" coordsize="904,274">
              <v:shape style="position:absolute;left:10243;top:-109;width:904;height:274" coordorigin="10243,-109" coordsize="904,274" path="m11147,165l10243,165,10243,-104,10283,-106,10324,-109,10343,-108,10368,-105,10406,-101,10487,-88,10561,-62,10628,-24,10667,0,10686,11,10755,45,10829,66,10891,79,11147,85,11147,165e" filled="t" fillcolor="#231F20" stroked="f">
                <v:path arrowok="t"/>
                <v:fill/>
              </v:shape>
              <v:shape style="position:absolute;left:10243;top:-109;width:904;height:274" coordorigin="10243,-109" coordsize="904,274" path="m11147,85l11042,85,11147,71,11147,85e" filled="t" fillcolor="#231F20" stroked="f">
                <v:path arrowok="t"/>
                <v:fill/>
              </v:shape>
            </v:group>
            <v:group style="position:absolute;left:10243;top:-1012;width:904;height:95" coordorigin="10243,-1012" coordsize="904,95">
              <v:shape style="position:absolute;left:10243;top:-1012;width:904;height:95" coordorigin="10243,-1012" coordsize="904,95" path="m10535,-917l10243,-917,10243,-1012,11147,-1012,11147,-929,10568,-929,10560,-928,10539,-922,10535,-917e" filled="t" fillcolor="#231F20" stroked="f">
                <v:path arrowok="t"/>
                <v:fill/>
              </v:shape>
            </v:group>
            <v:group style="position:absolute;left:10632;top:-917;width:515;height:2" coordorigin="10632,-917" coordsize="515,2">
              <v:shape style="position:absolute;left:10632;top:-917;width:515;height:2" coordorigin="10632,-917" coordsize="515,0" path="m10632,-917l11147,-917e" filled="f" stroked="t" strokeweight=".1pt" strokecolor="#231F20">
                <v:path arrowok="t"/>
              </v:shape>
            </v:group>
            <v:group style="position:absolute;left:10243;top:-908;width:274;height:57" coordorigin="10243,-908" coordsize="274,57">
              <v:shape style="position:absolute;left:10243;top:-908;width:274;height:57" coordorigin="10243,-908" coordsize="274,57" path="m10478,-851l10243,-851,10243,-908,10517,-908,10501,-896,10489,-879,10483,-870,10478,-863,10478,-851e" filled="t" fillcolor="#231F20" stroked="f">
                <v:path arrowok="t"/>
                <v:fill/>
              </v:shape>
            </v:group>
            <v:group style="position:absolute;left:10655;top:-908;width:493;height:14" coordorigin="10655,-908" coordsize="493,14">
              <v:shape style="position:absolute;left:10655;top:-908;width:493;height:14" coordorigin="10655,-908" coordsize="493,14" path="m10662,-894l10662,-894e" filled="f" stroked="t" strokeweight=".1pt" strokecolor="#231F20">
                <v:path arrowok="t"/>
              </v:shape>
            </v:group>
            <v:group style="position:absolute;left:10711;top:-899;width:436;height:47" coordorigin="10711,-899" coordsize="436,47">
              <v:shape style="position:absolute;left:10711;top:-899;width:436;height:47" coordorigin="10711,-899" coordsize="436,47" path="m11147,-851l10750,-851,10744,-873,10731,-890,10711,-899,11147,-899,11147,-851e" filled="t" fillcolor="#231F20" stroked="f">
                <v:path arrowok="t"/>
                <v:fill/>
              </v:shape>
            </v:group>
            <v:group style="position:absolute;left:10243;top:-843;width:240;height:58" coordorigin="10243,-843" coordsize="240,58">
              <v:shape style="position:absolute;left:10243;top:-843;width:240;height:58" coordorigin="10243,-843" coordsize="240,58" path="m10243,-785l10243,-843,10477,-843,10477,-840,10476,-838,10476,-835,10478,-815,10484,-797,10243,-785e" filled="t" fillcolor="#231F20" stroked="f">
                <v:path arrowok="t"/>
                <v:fill/>
              </v:shape>
            </v:group>
            <v:group style="position:absolute;left:10751;top:-843;width:396;height:58" coordorigin="10751,-843" coordsize="396,58">
              <v:shape style="position:absolute;left:10751;top:-843;width:396;height:58" coordorigin="10751,-843" coordsize="396,58" path="m11147,-785l10897,-785,10894,-796,10886,-801,10812,-836,10751,-843,11147,-843,11147,-785e" filled="t" fillcolor="#231F20" stroked="f">
                <v:path arrowok="t"/>
                <v:fill/>
              </v:shape>
            </v:group>
            <v:group style="position:absolute;left:10243;top:-773;width:249;height:50" coordorigin="10243,-773" coordsize="249,50">
              <v:shape style="position:absolute;left:10243;top:-773;width:249;height:50" coordorigin="10243,-773" coordsize="249,50" path="m10422,-723l10243,-723,10243,-773,10492,-773,10472,-768,10455,-760,10438,-749,10425,-738,10422,-723e" filled="t" fillcolor="#231F20" stroked="f">
                <v:path arrowok="t"/>
                <v:fill/>
              </v:shape>
            </v:group>
            <v:group style="position:absolute;left:10917;top:-773;width:231;height:50" coordorigin="10917,-773" coordsize="231,50">
              <v:shape style="position:absolute;left:10917;top:-773;width:231;height:50" coordorigin="10917,-773" coordsize="231,50" path="m11147,-723l10943,-723,10938,-743,10928,-759,10917,-773,11147,-773,11147,-723e" filled="t" fillcolor="#231F20" stroked="f">
                <v:path arrowok="t"/>
                <v:fill/>
              </v:shape>
            </v:group>
            <v:group style="position:absolute;left:10243;top:-711;width:157;height:51" coordorigin="10243,-711" coordsize="157,51">
              <v:shape style="position:absolute;left:10243;top:-711;width:157;height:51" coordorigin="10243,-711" coordsize="157,51" path="m10243,-660l10243,-711,10400,-711,10390,-694,10382,-677,10243,-660e" filled="t" fillcolor="#231F20" stroked="f">
                <v:path arrowok="t"/>
                <v:fill/>
              </v:shape>
            </v:group>
            <v:group style="position:absolute;left:10940;top:-711;width:207;height:51" coordorigin="10940,-711" coordsize="207,51">
              <v:shape style="position:absolute;left:10940;top:-711;width:207;height:51" coordorigin="10940,-711" coordsize="207,51" path="m11147,-660l10940,-660,10943,-672,10946,-678,10948,-690,10948,-698,10945,-704,10947,-711,11147,-711,11147,-660e" filled="t" fillcolor="#231F20" stroked="f">
                <v:path arrowok="t"/>
                <v:fill/>
              </v:shape>
            </v:group>
            <v:group style="position:absolute;left:10243;top:-645;width:133;height:50" coordorigin="10243,-645" coordsize="133,50">
              <v:shape style="position:absolute;left:10243;top:-645;width:133;height:50" coordorigin="10243,-645" coordsize="133,50" path="m10377,-595l10243,-595,10243,-645,10372,-645,10368,-634,10368,-627,10368,-608,10377,-595e" filled="t" fillcolor="#231F20" stroked="f">
                <v:path arrowok="t"/>
                <v:fill/>
              </v:shape>
            </v:group>
            <v:group style="position:absolute;left:10933;top:-645;width:214;height:50" coordorigin="10933,-645" coordsize="214,50">
              <v:shape style="position:absolute;left:10933;top:-645;width:214;height:50" coordorigin="10933,-645" coordsize="214,50" path="m11147,-595l10988,-595,10977,-613,10963,-626,10945,-636,10933,-643,10933,-644,10934,-645,11147,-645,11147,-595e" filled="t" fillcolor="#231F20" stroked="f">
                <v:path arrowok="t"/>
                <v:fill/>
              </v:shape>
            </v:group>
            <v:group style="position:absolute;left:10243;top:-580;width:145;height:51" coordorigin="10243,-580" coordsize="145,51">
              <v:shape style="position:absolute;left:10243;top:-580;width:145;height:51" coordorigin="10243,-580" coordsize="145,51" path="m10364,-529l10243,-529,10243,-580,10376,-580,10389,-552,10383,-544,10377,-542,10369,-536,10366,-533,10364,-529e" filled="t" fillcolor="#231F20" stroked="f">
                <v:path arrowok="t"/>
                <v:fill/>
              </v:shape>
            </v:group>
            <v:group style="position:absolute;left:10962;top:-580;width:185;height:51" coordorigin="10962,-580" coordsize="185,51">
              <v:shape style="position:absolute;left:10962;top:-580;width:185;height:51" coordorigin="10962,-580" coordsize="185,51" path="m11147,-529l10962,-529,10979,-542,10988,-560,10990,-580,11147,-580,11147,-529e" filled="t" fillcolor="#231F20" stroked="f">
                <v:path arrowok="t"/>
                <v:fill/>
              </v:shape>
            </v:group>
            <v:group style="position:absolute;left:10243;top:-509;width:107;height:49" coordorigin="10243,-509" coordsize="107,49">
              <v:shape style="position:absolute;left:10243;top:-509;width:107;height:49" coordorigin="10243,-509" coordsize="107,49" path="m10243,-460l10243,-509,10350,-509,10342,-491,10339,-473,10243,-460e" filled="t" fillcolor="#231F20" stroked="f">
                <v:path arrowok="t"/>
                <v:fill/>
              </v:shape>
            </v:group>
            <v:group style="position:absolute;left:11012;top:-509;width:136;height:49" coordorigin="11012,-509" coordsize="136,49">
              <v:shape style="position:absolute;left:11012;top:-509;width:136;height:49" coordorigin="11012,-509" coordsize="136,49" path="m11147,-460l11080,-460,11078,-471,11070,-476,11053,-488,11037,-498,11019,-506,11012,-509,11147,-509,11147,-460e" filled="t" fillcolor="#231F20" stroked="f">
                <v:path arrowok="t"/>
                <v:fill/>
              </v:shape>
            </v:group>
            <v:group style="position:absolute;left:10243;top:-423;width:786;height:307" coordorigin="10243,-423" coordsize="786,307">
              <v:shape style="position:absolute;left:10243;top:-423;width:786;height:307" coordorigin="10243,-423" coordsize="786,307" path="m10246,-156l10243,-423,10405,-423,10909,-194,10476,-194,10459,-194,10396,-190,10320,-178,10266,-162,10246,-156e" filled="t" fillcolor="#231F20" stroked="f">
                <v:path arrowok="t"/>
                <v:fill/>
              </v:shape>
              <v:shape style="position:absolute;left:10243;top:-423;width:786;height:307" coordorigin="10243,-423" coordsize="786,307" path="m10832,-116l10767,-120,10708,-135,10638,-163,10621,-170,10546,-190,10476,-194,10909,-194,11030,-140,11008,-136,10988,-132,10914,-119,10850,-116,10832,-116e" filled="t" fillcolor="#231F20" stroked="f">
                <v:path arrowok="t"/>
                <v:fill/>
              </v:shape>
            </v:group>
            <v:group style="position:absolute;left:10826;top:-411;width:322;height:143" coordorigin="10826,-411" coordsize="322,143">
              <v:shape style="position:absolute;left:10826;top:-411;width:322;height:143" coordorigin="10826,-411" coordsize="322,143" path="m11147,-268l10826,-411,10944,-411,11147,-321,11147,-268e" filled="t" fillcolor="#231F20" stroked="f">
                <v:path arrowok="t"/>
                <v:fill/>
              </v:shape>
            </v:group>
            <v:group style="position:absolute;left:10982;top:-411;width:166;height:74" coordorigin="10982,-411" coordsize="166,74">
              <v:shape style="position:absolute;left:10982;top:-411;width:166;height:74" coordorigin="10982,-411" coordsize="166,74" path="m11147,-337l10982,-411,11147,-411,11147,-337e" filled="t" fillcolor="#231F20" stroked="f">
                <v:path arrowok="t"/>
                <v:fill/>
              </v:shape>
            </v:group>
            <v:group style="position:absolute;left:10730;top:-406;width:418;height:218" coordorigin="10730,-406" coordsize="418,218">
              <v:shape style="position:absolute;left:10730;top:-406;width:418;height:218" coordorigin="10730,-406" coordsize="418,218" path="m11147,-188l10730,-374,10803,-406,11147,-252,11147,-188e" filled="t" fillcolor="#231F20" stroked="f">
                <v:path arrowok="t"/>
                <v:fill/>
              </v:shape>
            </v:group>
            <v:group style="position:absolute;left:10638;top:-366;width:494;height:218" coordorigin="10638,-366" coordsize="494,218">
              <v:shape style="position:absolute;left:10638;top:-366;width:494;height:218" coordorigin="10638,-366" coordsize="494,218" path="m11054,-148l10638,-333,10712,-366,11131,-179,11054,-148e" filled="t" fillcolor="#231F20" stroked="f">
                <v:path arrowok="t"/>
                <v:fill/>
              </v:shape>
            </v:group>
            <v:group style="position:absolute;left:10245;top:236;width:193;height:2" coordorigin="10245,236" coordsize="193,2">
              <v:shape style="position:absolute;left:10245;top:236;width:193;height:2" coordorigin="10245,236" coordsize="193,0" path="m10245,236l10438,236e" filled="f" stroked="t" strokeweight="4.036544pt" strokecolor="#231F20">
                <v:path arrowok="t"/>
              </v:shape>
            </v:group>
            <v:group style="position:absolute;left:10341;top:275;width:2;height:279" coordorigin="10341,275" coordsize="2,279">
              <v:shape style="position:absolute;left:10341;top:275;width:2;height:279" coordorigin="10341,275" coordsize="0,279" path="m10341,554l10341,275e" filled="f" stroked="t" strokeweight="3.732934pt" strokecolor="#231F20">
                <v:path arrowok="t"/>
              </v:shape>
            </v:group>
            <v:group style="position:absolute;left:10425;top:187;width:214;height:376" coordorigin="10425,187" coordsize="214,376">
              <v:shape style="position:absolute;left:10425;top:187;width:214;height:376" coordorigin="10425,187" coordsize="214,376" path="m10571,563l10499,537,10454,489,10429,415,10425,369,10427,350,10450,273,10487,223,10540,193,10582,187,10601,190,10620,196,10639,205,10636,279,10560,279,10543,286,10509,337,10502,392,10506,414,10545,462,10589,472,10636,472,10629,551,10610,557,10592,562,10571,563e" filled="t" fillcolor="#231F20" stroked="f">
                <v:path arrowok="t"/>
                <v:fill/>
              </v:shape>
            </v:group>
            <v:group style="position:absolute;left:10560;top:279;width:76;height:29" coordorigin="10560,279" coordsize="76,29">
              <v:shape style="position:absolute;left:10560;top:279;width:76;height:29" coordorigin="10560,279" coordsize="76,29" path="m10634,308l10621,295,10605,285,10584,280,10560,279,10636,279,10634,308e" filled="t" fillcolor="#231F20" stroked="f">
                <v:path arrowok="t"/>
                <v:fill/>
              </v:shape>
            </v:group>
            <v:group style="position:absolute;left:10589;top:435;width:50;height:37" coordorigin="10589,435" coordsize="50,37">
              <v:shape style="position:absolute;left:10589;top:435;width:50;height:37" coordorigin="10589,435" coordsize="50,37" path="m10636,472l10589,472,10608,465,10625,452,10639,435,10636,472e" filled="t" fillcolor="#231F20" stroked="f">
                <v:path arrowok="t"/>
                <v:fill/>
              </v:shape>
            </v:group>
            <v:group style="position:absolute;left:10659;top:196;width:159;height:358" coordorigin="10659,196" coordsize="159,358">
              <v:shape style="position:absolute;left:10659;top:196;width:159;height:358" coordorigin="10659,196" coordsize="159,358" path="m10818,554l10659,554,10659,196,10818,196,10818,275,10732,275,10732,335,10814,335,10814,413,10732,413,10732,475,10818,475,10818,554e" filled="t" fillcolor="#231F20" stroked="f">
                <v:path arrowok="t"/>
                <v:fill/>
              </v:shape>
            </v:group>
            <v:group style="position:absolute;left:10832;top:185;width:324;height:383" coordorigin="10832,185" coordsize="324,383">
              <v:shape style="position:absolute;left:10832;top:185;width:324;height:383" coordorigin="10832,185" coordsize="324,383" path="m10986,566l10911,543,10869,500,10842,436,10832,356,10835,331,10858,266,10900,218,10957,190,11000,185,11020,188,11087,227,11120,277,10971,277,10954,284,10916,334,10909,386,10914,411,10951,464,10987,476,10991,476,11045,554,11027,561,11007,564,10986,566e" filled="t" fillcolor="#231F20" stroked="f">
                <v:path arrowok="t"/>
                <v:fill/>
              </v:shape>
              <v:shape style="position:absolute;left:10832;top:185;width:324;height:383" coordorigin="10832,185" coordsize="324,383" path="m11138,416l11059,416,11064,396,11065,375,11047,314,10995,279,10971,277,11120,277,11140,356,11141,385,11139,406,11138,416e" filled="t" fillcolor="#231F20" stroked="f">
                <v:path arrowok="t"/>
                <v:fill/>
              </v:shape>
              <v:shape style="position:absolute;left:10832;top:185;width:324;height:383" coordorigin="10832,185" coordsize="324,383" path="m11156,568l11080,568,10959,408,11037,408,11059,416,11138,416,11116,482,11106,499,11156,568e" filled="t" fillcolor="#231F20" stroked="f">
                <v:path arrowok="t"/>
                <v:fill/>
              </v:shape>
              <v:shape style="position:absolute;left:10832;top:185;width:324;height:383" coordorigin="10832,185" coordsize="324,383" path="m10991,476l10987,476,10989,476,10991,476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G-049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evised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ugust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2008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40" w:right="96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663" w:lineRule="exact"/>
        <w:ind w:left="380" w:right="-20"/>
        <w:jc w:val="left"/>
        <w:rPr>
          <w:rFonts w:ascii="Franklin Gothic Heavy" w:hAnsi="Franklin Gothic Heavy" w:cs="Franklin Gothic Heavy" w:eastAsia="Franklin Gothic Heavy"/>
          <w:sz w:val="60"/>
          <w:szCs w:val="60"/>
        </w:rPr>
      </w:pPr>
      <w:rPr/>
      <w:r>
        <w:rPr/>
        <w:pict>
          <v:shape style="position:absolute;margin-left:303pt;margin-top:4.14945pt;width:237pt;height:355.985077pt;mso-position-horizontal-relative:page;mso-position-vertical-relative:paragraph;z-index:-1945" type="#_x0000_t75">
            <v:imagedata r:id="rId8" o:title=""/>
          </v:shape>
        </w:pict>
      </w:r>
      <w:r>
        <w:rPr>
          <w:rFonts w:ascii="Franklin Gothic Heavy" w:hAnsi="Franklin Gothic Heavy" w:cs="Franklin Gothic Heavy" w:eastAsia="Franklin Gothic Heavy"/>
          <w:sz w:val="60"/>
          <w:szCs w:val="60"/>
          <w:color w:val="231F20"/>
          <w:spacing w:val="0"/>
          <w:w w:val="102"/>
        </w:rPr>
        <w:t>Contents</w:t>
      </w:r>
      <w:r>
        <w:rPr>
          <w:rFonts w:ascii="Franklin Gothic Heavy" w:hAnsi="Franklin Gothic Heavy" w:cs="Franklin Gothic Heavy" w:eastAsia="Franklin Gothic Heavy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0" w:right="-20"/>
        <w:jc w:val="left"/>
        <w:tabs>
          <w:tab w:pos="180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Int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6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oduction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-3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3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0" w:right="-20"/>
        <w:jc w:val="left"/>
        <w:tabs>
          <w:tab w:pos="408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The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Outdoor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Bu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4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ning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Rule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Explained</w:t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3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100" w:after="0" w:line="344" w:lineRule="auto"/>
        <w:ind w:left="380" w:right="7257"/>
        <w:jc w:val="left"/>
        <w:tabs>
          <w:tab w:pos="2220" w:val="left"/>
          <w:tab w:pos="28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umma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ohibition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680" w:right="-20"/>
        <w:jc w:val="left"/>
        <w:tabs>
          <w:tab w:pos="23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efighter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14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i/>
        </w:rPr>
        <w:t>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  <w:i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4" w:lineRule="auto"/>
        <w:ind w:left="680" w:right="5274"/>
        <w:jc w:val="left"/>
        <w:tabs>
          <w:tab w:pos="3460" w:val="left"/>
          <w:tab w:pos="48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eation,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6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emonies,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Cooking,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mth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  <w:i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2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Disposal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i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i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680" w:right="-20"/>
        <w:jc w:val="left"/>
        <w:tabs>
          <w:tab w:pos="21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  <w:i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4" w:lineRule="auto"/>
        <w:ind w:left="680" w:right="7037"/>
        <w:jc w:val="left"/>
        <w:tabs>
          <w:tab w:pos="2100" w:val="left"/>
          <w:tab w:pos="30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ipeline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eaks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pills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1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i/>
        </w:rPr>
        <w:t>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i/>
        </w:rPr>
        <w:t>ituations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344" w:lineRule="auto"/>
        <w:ind w:left="380" w:right="6848"/>
        <w:jc w:val="left"/>
        <w:tabs>
          <w:tab w:pos="3080" w:val="left"/>
          <w:tab w:pos="3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8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0" w:right="-20"/>
        <w:jc w:val="left"/>
        <w:tabs>
          <w:tab w:pos="316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Related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TCEQ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Publications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-3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10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380" w:right="8114"/>
        <w:jc w:val="left"/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5"/>
        </w:rPr>
        <w:t>A: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5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Outdoor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1"/>
        </w:rPr>
        <w:t>Bu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4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12"/>
        </w:rPr>
        <w:t>ning—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auto"/>
        <w:ind w:left="380" w:right="-20"/>
        <w:jc w:val="left"/>
        <w:tabs>
          <w:tab w:pos="398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/>
        <w:pict>
          <v:shape style="position:absolute;margin-left:303pt;margin-top:15.165039pt;width:237pt;height:319.5pt;mso-position-horizontal-relative:page;mso-position-vertical-relative:paragraph;z-index:-1944" type="#_x0000_t75">
            <v:imagedata r:id="rId9" o:title=""/>
          </v:shape>
        </w:pic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When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Should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-22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ou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2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Notify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2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the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6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TCEQ?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-2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11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0" w:right="-20"/>
        <w:jc w:val="left"/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4"/>
        </w:rPr>
        <w:t>B: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380" w:right="-20"/>
        <w:jc w:val="left"/>
        <w:tabs>
          <w:tab w:pos="378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TCEQ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2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5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eas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and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Regional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Offices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12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100" w:after="0" w:line="344" w:lineRule="auto"/>
        <w:ind w:left="380" w:right="6751"/>
        <w:jc w:val="left"/>
        <w:tabs>
          <w:tab w:pos="3100" w:val="left"/>
          <w:tab w:pos="3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(map)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0" w:right="-20"/>
        <w:jc w:val="left"/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6"/>
        </w:rPr>
        <w:t>C: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auto"/>
        <w:ind w:left="380" w:right="-20"/>
        <w:jc w:val="left"/>
        <w:tabs>
          <w:tab w:pos="268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Outdoor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Bu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4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ning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Rule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-46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14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380" w:right="8264"/>
        <w:jc w:val="left"/>
        <w:tabs>
          <w:tab w:pos="1760" w:val="left"/>
        </w:tabs>
        <w:rPr>
          <w:rFonts w:ascii="Franklin Gothic Heavy" w:hAnsi="Franklin Gothic Heavy" w:cs="Franklin Gothic Heavy" w:eastAsia="Franklin Gothic Heavy"/>
          <w:sz w:val="20"/>
          <w:szCs w:val="20"/>
        </w:rPr>
      </w:pPr>
      <w:rPr/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D: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Backg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6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0"/>
        </w:rPr>
        <w:t>ound</w:t>
        <w:tab/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-4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231F20"/>
          <w:spacing w:val="0"/>
          <w:w w:val="102"/>
        </w:rPr>
        <w:t>18</w:t>
      </w:r>
      <w:r>
        <w:rPr>
          <w:rFonts w:ascii="Franklin Gothic Heavy" w:hAnsi="Franklin Gothic Heavy" w:cs="Franklin Gothic Heavy" w:eastAsia="Franklin Gothic Heavy"/>
          <w:sz w:val="20"/>
          <w:szCs w:val="20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4" w:lineRule="exact"/>
        <w:ind w:left="1816" w:right="-20"/>
        <w:jc w:val="left"/>
        <w:rPr>
          <w:rFonts w:ascii="Franklin Gothic Book" w:hAnsi="Franklin Gothic Book" w:cs="Franklin Gothic Book" w:eastAsia="Franklin Gothic Book"/>
          <w:sz w:val="18"/>
          <w:szCs w:val="18"/>
        </w:rPr>
      </w:pPr>
      <w:rPr/>
      <w:r>
        <w:rPr/>
        <w:pict>
          <v:shape style="position:absolute;margin-left:107.449997pt;margin-top:.208538pt;width:15.185pt;height:14.24pt;mso-position-horizontal-relative:page;mso-position-vertical-relative:paragraph;z-index:-1943" type="#_x0000_t75">
            <v:imagedata r:id="rId10" o:title=""/>
          </v:shape>
        </w:pic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0"/>
          <w:w w:val="100"/>
          <w:i/>
        </w:rPr>
        <w:t>printed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3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0"/>
          <w:w w:val="100"/>
          <w:i/>
        </w:rPr>
        <w:t>on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3"/>
          <w:w w:val="100"/>
          <w:i/>
        </w:rPr>
        <w:t>r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0"/>
          <w:w w:val="100"/>
          <w:i/>
        </w:rPr>
        <w:t>ecycled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231F20"/>
          <w:spacing w:val="0"/>
          <w:w w:val="101"/>
          <w:i/>
        </w:rPr>
        <w:t>paper</w:t>
      </w:r>
      <w:r>
        <w:rPr>
          <w:rFonts w:ascii="Franklin Gothic Book" w:hAnsi="Franklin Gothic Book" w:cs="Franklin Gothic Book" w:eastAsia="Franklin Gothic Book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111" w:right="-20"/>
        <w:jc w:val="left"/>
        <w:tabs>
          <w:tab w:pos="4420" w:val="left"/>
        </w:tabs>
        <w:rPr>
          <w:rFonts w:ascii="Franklin Gothic Book" w:hAnsi="Franklin Gothic Book" w:cs="Franklin Gothic Book" w:eastAsia="Franklin Gothic Book"/>
          <w:sz w:val="20"/>
          <w:szCs w:val="20"/>
        </w:rPr>
      </w:pPr>
      <w:rPr/>
      <w:r>
        <w:rPr/>
        <w:pict>
          <v:group style="position:absolute;margin-left:36.150002pt;margin-top:.91504pt;width:13.45pt;height:13.45pt;mso-position-horizontal-relative:page;mso-position-vertical-relative:paragraph;z-index:-1942" coordorigin="723,18" coordsize="269,269">
            <v:group style="position:absolute;left:733;top:28;width:249;height:249" coordorigin="733,28" coordsize="249,249">
              <v:shape style="position:absolute;left:733;top:28;width:249;height:249" coordorigin="733,28" coordsize="249,249" path="m982,28l733,28,733,277,982,277,982,28e" filled="t" fillcolor="#231F20" stroked="f">
                <v:path arrowok="t"/>
                <v:fill/>
              </v:shape>
            </v:group>
            <v:group style="position:absolute;left:733;top:28;width:249;height:249" coordorigin="733,28" coordsize="249,249">
              <v:shape style="position:absolute;left:733;top:28;width:249;height:249" coordorigin="733,28" coordsize="249,249" path="m982,28l733,28,733,277,982,277,982,28xe" filled="f" stroked="t" strokeweight="1pt" strokecolor="#231F20">
                <v:path arrowok="t"/>
              </v:shape>
            </v:group>
            <w10:wrap type="none"/>
          </v:group>
        </w:pict>
      </w:r>
      <w:r>
        <w:rPr>
          <w:rFonts w:ascii="Franklin Gothic Book" w:hAnsi="Franklin Gothic Book" w:cs="Franklin Gothic Book" w:eastAsia="Franklin Gothic Book"/>
          <w:sz w:val="20"/>
          <w:szCs w:val="20"/>
          <w:color w:val="FFFFFF"/>
          <w:w w:val="71"/>
        </w:rPr>
        <w:t>2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FFFFFF"/>
          <w:w w:val="100"/>
        </w:rPr>
        <w:tab/>
      </w:r>
      <w:r>
        <w:rPr>
          <w:rFonts w:ascii="Franklin Gothic Book" w:hAnsi="Franklin Gothic Book" w:cs="Franklin Gothic Book" w:eastAsia="Franklin Gothic Book"/>
          <w:sz w:val="20"/>
          <w:szCs w:val="20"/>
          <w:color w:val="FFFFFF"/>
          <w:w w:val="100"/>
        </w:rPr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24"/>
          <w:w w:val="112"/>
        </w:rPr>
        <w:t>TEXA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12"/>
        </w:rPr>
        <w:t>S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24"/>
          <w:w w:val="107"/>
        </w:rPr>
        <w:t>COMMISSIO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7"/>
        </w:rPr>
        <w:t>N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24"/>
          <w:w w:val="102"/>
        </w:rPr>
        <w:t>O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2"/>
        </w:rPr>
        <w:t>N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24"/>
          <w:w w:val="106"/>
        </w:rPr>
        <w:t>ENVIRONMENTA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6"/>
        </w:rPr>
        <w:t>L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24"/>
          <w:w w:val="111"/>
        </w:rPr>
        <w:t>QUALITY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0"/>
          <w:w w:val="111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231F20"/>
          <w:spacing w:val="-2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578" w:footer="23424" w:top="820" w:bottom="280" w:left="700" w:right="1220"/>
          <w:headerReference w:type="even" r:id="rId6"/>
          <w:headerReference w:type="odd" r:id="rId7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"/>
          <w:pgMar w:footer="509" w:header="591" w:top="840" w:bottom="700" w:left="1320" w:right="600"/>
          <w:footerReference w:type="odd" r:id="rId11"/>
          <w:footerReference w:type="even" r:id="rId12"/>
          <w:pgSz w:w="12240" w:h="15840"/>
        </w:sectPr>
      </w:pPr>
      <w:rPr/>
    </w:p>
    <w:p>
      <w:pPr>
        <w:spacing w:before="14" w:after="0" w:line="240" w:lineRule="auto"/>
        <w:ind w:left="12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Int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0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oduction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40" w:lineRule="auto"/>
        <w:ind w:left="809" w:right="-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helps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interp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evised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774" w:right="34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dministrati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Code,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7" w:after="0" w:line="17" w:lineRule="exact"/>
        <w:ind w:left="2565" w:right="208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91.000053pt;margin-top:-144.685211pt;width:449.34195pt;height:86.96pt;mso-position-horizontal-relative:page;mso-position-vertical-relative:paragraph;z-index:-1939" coordorigin="1820,-2894" coordsize="8987,1739">
            <v:group style="position:absolute;left:1860;top:-2169;width:5502;height:2" coordorigin="1860,-2169" coordsize="5502,2">
              <v:shape style="position:absolute;left:1860;top:-2169;width:5502;height:2" coordorigin="1860,-2169" coordsize="5502,0" path="m1860,-2169l7362,-2169e" filled="f" stroked="t" strokeweight="2pt" strokecolor="#231F20">
                <v:path arrowok="t"/>
                <v:stroke dashstyle="dash"/>
              </v:shape>
            </v:group>
            <v:group style="position:absolute;left:1820;top:-2189;width:2;height:128" coordorigin="1820,-2189" coordsize="2,128">
              <v:shape style="position:absolute;left:1820;top:-2189;width:2;height:128" coordorigin="1820,-2189" coordsize="0,128" path="m1820,-2189l1820,-2060e" filled="f" stroked="t" strokeweight="0pt" strokecolor="#231F20">
                <v:path arrowok="t"/>
              </v:shape>
            </v:group>
            <v:group style="position:absolute;left:7362;top:-2864;width:3434;height:1699" coordorigin="7362,-2864" coordsize="3434,1699">
              <v:shape style="position:absolute;left:7362;top:-2864;width:3434;height:1699" coordorigin="7362,-2864" coordsize="3434,1699" path="m7362,-2864l10797,-2864,10797,-1165,7362,-1165,7362,-2864e" filled="t" fillcolor="#231F20" stroked="f">
                <v:path arrowok="t"/>
                <v:fill/>
              </v:shape>
              <v:shape style="position:absolute;left:7342;top:-2884;width:3113;height:1375" type="#_x0000_t75">
                <v:imagedata r:id="rId13" o:title=""/>
              </v:shape>
            </v:group>
            <v:group style="position:absolute;left:7342;top:-2884;width:3113;height:1375" coordorigin="7342,-2884" coordsize="3113,1375">
              <v:shape style="position:absolute;left:7342;top:-2884;width:3113;height:1375" coordorigin="7342,-2884" coordsize="3113,1375" path="m8899,-1509l9027,-1511,9152,-1518,9273,-1529,9391,-1544,9505,-1563,9614,-1585,9719,-1612,9818,-1641,9912,-1674,10000,-1710,10081,-1749,10155,-1790,10222,-1834,10282,-1880,10333,-1929,10376,-1979,10410,-2031,10451,-2140,10456,-2196,10451,-2253,10410,-2361,10376,-2414,10333,-2464,10282,-2512,10222,-2558,10155,-2602,10081,-2644,10000,-2682,9912,-2718,9818,-2751,9719,-2781,9614,-2807,9505,-2830,9391,-2849,9273,-2864,9152,-2875,9027,-2881,8899,-2884,8771,-2881,8647,-2875,8525,-2864,8407,-2849,8293,-2830,8184,-2807,8079,-2781,7980,-2751,7886,-2718,7798,-2682,7717,-2644,7643,-2602,7576,-2558,7516,-2512,7465,-2464,7422,-2414,7388,-2361,7348,-2253,7342,-2196,7348,-2140,7388,-2031,7422,-1979,7465,-1929,7516,-1880,7576,-1834,7643,-1790,7717,-1749,7798,-1710,7886,-1674,7980,-1641,8079,-1612,8184,-1585,8293,-1563,8407,-1544,8525,-1529,8647,-1518,8771,-1511,8899,-1509xe" filled="f" stroked="t" strokeweight="1pt" strokecolor="#FFFFFF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pt;margin-top:-27.872438pt;width:34.47332pt;height:52.2323pt;mso-position-horizontal-relative:page;mso-position-vertical-relative:paragraph;z-index:-1938" type="#_x0000_t202" filled="f" stroked="f">
            <v:textbox inset="0,0,0,0">
              <w:txbxContent>
                <w:p>
                  <w:pPr>
                    <w:spacing w:before="0" w:after="0" w:line="1019" w:lineRule="exact"/>
                    <w:ind w:right="-197"/>
                    <w:jc w:val="left"/>
                    <w:rPr>
                      <w:rFonts w:ascii="Times New Roman" w:hAnsi="Times New Roman" w:cs="Times New Roman" w:eastAsia="Times New Roman"/>
                      <w:sz w:val="104"/>
                      <w:szCs w:val="10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231F20"/>
                      <w:spacing w:val="0"/>
                      <w:w w:val="108"/>
                      <w:position w:val="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231F20"/>
          <w:spacing w:val="0"/>
          <w:w w:val="105"/>
          <w:position w:val="-9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1" w:after="0" w:line="246" w:lineRule="auto"/>
        <w:ind w:left="798" w:right="154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obtain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CEQ?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-35" w:right="69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90pt;margin-top:-92.060654pt;width:2pt;height:55.371506pt;mso-position-horizontal-relative:page;mso-position-vertical-relative:paragraph;z-index:-1940" coordorigin="1800,-1841" coordsize="40,1107">
            <v:group style="position:absolute;left:1820;top:-1821;width:2;height:1026" coordorigin="1820,-1821" coordsize="2,1026">
              <v:shape style="position:absolute;left:1820;top:-1821;width:2;height:1026" coordorigin="1820,-1821" coordsize="0,1026" path="m1820,-1821l1820,-795e" filled="f" stroked="t" strokeweight="2pt" strokecolor="#231F20">
                <v:path arrowok="t"/>
                <v:stroke dashstyle="dash"/>
              </v:shape>
            </v:group>
            <v:group style="position:absolute;left:1820;top:-774;width:2;height:40" coordorigin="1820,-774" coordsize="2,40">
              <v:shape style="position:absolute;left:1820;top:-774;width:2;height:40" coordorigin="1820,-774" coordsize="0,40" path="m1820,-774l1820,-734e" filled="f" stroked="t" strokeweight="0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issue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permits.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782" w:space="606"/>
            <w:col w:w="4932"/>
          </w:cols>
        </w:sectPr>
      </w:pPr>
      <w:rPr/>
    </w:p>
    <w:p>
      <w:pPr>
        <w:spacing w:before="0" w:after="0" w:line="195" w:lineRule="exact"/>
        <w:ind w:left="809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111.201–221,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95" w:lineRule="exact"/>
        <w:ind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3" w:equalWidth="0">
            <w:col w:w="2594" w:space="108"/>
            <w:col w:w="1993" w:space="405"/>
            <w:col w:w="5220"/>
          </w:cols>
        </w:sectPr>
      </w:pPr>
      <w:rPr/>
    </w:p>
    <w:p>
      <w:pPr>
        <w:spacing w:before="0" w:after="0" w:line="223" w:lineRule="exact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egulate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communit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9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esponsibl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officials.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120" w:right="4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document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aspects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including: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3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40" w:lineRule="auto"/>
        <w:ind w:left="3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322" w:lineRule="auto"/>
        <w:ind w:left="408" w:right="-54" w:firstLine="-7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arious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sections,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questions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elat­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4" w:lineRule="exact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120" w:right="-4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ppendi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D—a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copy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itself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backg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ule—to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ticularly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useful.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4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guide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</w:rPr>
        <w:t>substitute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actual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callin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8"/>
        </w:rPr>
        <w:t>512-239-0028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</w:rPr>
        <w:t>onlin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hyperlink r:id="rId14"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6"/>
            <w:w w:val="90"/>
          </w:rPr>
          <w:t>&lt;ww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1"/>
            <w:w w:val="90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6"/>
            <w:w w:val="96"/>
          </w:rPr>
          <w:t>.tceq.state.tx.us/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4"/>
            <w:w w:val="96"/>
          </w:rPr>
          <w:t>r</w:t>
        </w:r>
      </w:hyperlink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ules/&gt;.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The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Outdoor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Bu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7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ning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24" w:after="0" w:line="240" w:lineRule="auto"/>
        <w:ind w:left="12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Rule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26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Explained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92" w:lineRule="auto"/>
        <w:ind w:left="120" w:right="2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ersion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esult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effo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eamlined,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unambiguous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applied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consistently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fairly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oughout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purpose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omote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safet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sensible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Summa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9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2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of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the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Rule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120" w:right="-5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first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anywhe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situations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necessa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envi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onment.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escribes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envi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erse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impacts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necessa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possible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special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92" w:lineRule="auto"/>
        <w:ind w:left="120" w:right="4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72pt;margin-top:-4.664063pt;width:72pt;height:.1pt;mso-position-horizontal-relative:page;mso-position-vertical-relative:paragraph;z-index:-1941" coordorigin="1440,-93" coordsize="1440,2">
            <v:shape style="position:absolute;left:1440;top:-93;width:1440;height:2" coordorigin="1440,-93" coordsize="1440,0" path="m1440,-93l2880,-93e" filled="f" stroked="t" strokeweight="1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231F20"/>
          <w:spacing w:val="0"/>
          <w:w w:val="100"/>
          <w:position w:val="7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31F20"/>
          <w:spacing w:val="25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document,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“30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111”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sho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position w:val="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30,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position w:val="0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position w:val="0"/>
        </w:rPr>
        <w:t>dministrati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  <w:position w:val="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Code,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position w:val="0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0"/>
        </w:rPr>
        <w:t>111.”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4" w:after="0" w:line="296" w:lineRule="auto"/>
        <w:ind w:right="55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ppendix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42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conditions.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epending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cumstances,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emember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check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egulations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6" w:lineRule="auto"/>
        <w:ind w:left="369" w:right="82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looks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99"/>
          <w:i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72"/>
          <w:i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4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7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9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neighbors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complain.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wor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96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think?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92" w:lineRule="auto"/>
        <w:ind w:right="44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8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kinds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wnwind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eceptors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business,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barn,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eenhouse;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ehand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occupant—the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suffer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erse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effects—of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wnwind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6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588" w:right="104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ule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authori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9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9"/>
          <w:i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(or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authori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7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ed)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outdoor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ning.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Befo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actually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7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notify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CEQ?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right="43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depends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opriat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egiona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others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ppendi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44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4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up-to-dat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abou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eathe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factor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shoul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conductin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61" w:space="239"/>
            <w:col w:w="5220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28" w:after="0" w:line="292" w:lineRule="auto"/>
        <w:ind w:left="460" w:right="2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burning—fo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example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(an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fast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1179" w:right="645" w:firstLine="1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epo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somebody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conducting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illegal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outdoor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ning?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46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8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nvi­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Complaint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otline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888-777-3186.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Complaints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&lt;</w:t>
      </w:r>
      <w:hyperlink r:id="rId15"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90"/>
          </w:rPr>
          <w:t>c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1"/>
          </w:rPr>
          <w:t>m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1"/>
          </w:rPr>
          <w:t>p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8"/>
          </w:rPr>
          <w:t>l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90"/>
          </w:rPr>
          <w:t>a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92"/>
          </w:rPr>
          <w:t>i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5"/>
          </w:rPr>
          <w:t>n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10"/>
          </w:rPr>
          <w:t>t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3"/>
          </w:rPr>
          <w:t>@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10"/>
          </w:rPr>
          <w:t>t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90"/>
          </w:rPr>
          <w:t>c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9"/>
          </w:rPr>
          <w:t>e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99"/>
          </w:rPr>
          <w:t>q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0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3"/>
          </w:rPr>
          <w:t>s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10"/>
          </w:rPr>
          <w:t>t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90"/>
          </w:rPr>
          <w:t>a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10"/>
          </w:rPr>
          <w:t>t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9"/>
          </w:rPr>
          <w:t>e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0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10"/>
          </w:rPr>
          <w:t>t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6"/>
          </w:rPr>
          <w:t>x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0"/>
          </w:rPr>
          <w:t>.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102"/>
          </w:rPr>
          <w:t>u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2"/>
            <w:w w:val="83"/>
          </w:rPr>
          <w:t>s</w:t>
        </w:r>
      </w:hyperlink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&gt;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Exceptions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3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the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P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7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ohibition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460" w:right="260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commo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situation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practice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thes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instances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460" w:right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genera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outline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ernmenta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agencies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neighbor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conducting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thes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ppendi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met.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b/>
          <w:bCs/>
        </w:rPr>
        <w:t>efighter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raining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5" w:after="0" w:line="317" w:lineRule="auto"/>
        <w:ind w:left="460" w:right="-3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rganizations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efighters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operation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extinguishers.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authorization,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organization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contract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offices,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ppendix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17" w:lineRule="auto"/>
        <w:ind w:left="460" w:right="8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occurs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egularly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dedicated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facilit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possible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notification.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dedicated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facility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conducts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egularly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eek,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telephone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fax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necessa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17" w:lineRule="auto"/>
        <w:ind w:left="460" w:right="-5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efighters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forms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17" w:lineRule="auto"/>
        <w:ind w:left="460" w:right="-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attempt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complying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3" w:lineRule="auto"/>
        <w:ind w:left="674" w:right="79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training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olunteer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depa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  <w:i/>
        </w:rPr>
        <w:t>tment.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658" w:right="77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3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abandoned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  <w:i/>
        </w:rPr>
        <w:t>house?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1" w:lineRule="auto"/>
        <w:ind w:right="9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VFD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postma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personal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building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stripped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left="-17" w:right="11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fl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—b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abandoned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buildings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71" w:lineRule="auto"/>
        <w:ind w:right="11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automatically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benefit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im­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enting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abandoned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neighboring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attempt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ohibitions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right="15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eation,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emonies,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Cooking,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mth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9" w:after="0" w:line="292" w:lineRule="auto"/>
        <w:ind w:right="8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solely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emonial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purposes,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noncomme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eparation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clusi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means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warmth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campfi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bonfi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cooking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electrical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insulation,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plastics,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demolition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materials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wood,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heavy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oils,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asphaltic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materials,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potentially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explosi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items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synthetic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ubbe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873" w:right="99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coal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grill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backya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  <w:i/>
        </w:rPr>
        <w:t>d?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right="13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noncomme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eparation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57" w:right="87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build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  <w:i/>
        </w:rPr>
        <w:t>eplace?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right="18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8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4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egulated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omestic-use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eplaces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i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i/>
        </w:rPr>
        <w:t>minimis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116.119.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88" w:space="252"/>
            <w:col w:w="4880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16" w:after="0" w:line="240" w:lineRule="auto"/>
        <w:ind w:left="450" w:right="30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campfi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2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limits?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120" w:right="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ometimes.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solely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emony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law;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oils,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asphalt,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synthetic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ubbe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materials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xic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gases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isposal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b/>
          <w:bCs/>
        </w:rPr>
        <w:t>Land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Clearing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120" w:right="2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categories,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esidents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ontgome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strictions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(see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w);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estrictions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extended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neighboring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352.082.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373" w:right="25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7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  <w:b/>
          <w:bCs/>
          <w:i/>
        </w:rPr>
        <w:t>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waste.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waste—in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ds,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6" w:after="0" w:line="288" w:lineRule="auto"/>
        <w:ind w:left="120" w:right="7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household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ubbish—may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organization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jurisdiction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collect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qualify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88" w:lineRule="auto"/>
        <w:ind w:left="120" w:right="4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clusi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families.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[30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101.1(26)],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wastes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normally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esult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esidence—for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kitchen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garbage,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dboa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packaging,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clothing,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trimmings.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debris,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furnitu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carpet,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electrical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appliances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120" w:right="-4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6" w:after="0" w:line="288" w:lineRule="auto"/>
        <w:ind w:left="120" w:right="32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Diseased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  <w:i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  <w:i/>
        </w:rPr>
        <w:t>casses.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means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olling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88" w:lineRule="auto"/>
        <w:ind w:left="120" w:right="11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disease.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88" w:lineRule="auto"/>
        <w:ind w:left="12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  <w:b/>
          <w:bCs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  <w:i/>
        </w:rPr>
        <w:t>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emains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eterinarian.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erinarian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medical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waste—not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sharps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(e.g.,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needles)—associated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animals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boundaries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boundaries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eptember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2003).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ails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2" w:lineRule="auto"/>
        <w:ind w:left="120" w:right="6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law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abate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nuisance.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ccupations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801.361.)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2" w:lineRule="auto"/>
        <w:ind w:right="49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  <w:i/>
        </w:rPr>
        <w:t>wth.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5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trimmings,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dditional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estrictions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depending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status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takes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place.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428" w:firstLine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esult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right-of-way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maintenance,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maintenance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canals.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42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exists.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92" w:lineRule="auto"/>
        <w:ind w:left="360" w:right="474" w:firstLine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activity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material.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carried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specifically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111.219(3,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7)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5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(see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ppendix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42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purposes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  <w:b/>
          <w:bCs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ception.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pecificall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extends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purposes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92" w:lineRule="auto"/>
        <w:ind w:right="468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purposes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ception,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phone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numbers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appear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ppendix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60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5.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7"/>
          <w:b/>
          <w:bCs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  <w:b/>
          <w:bCs/>
          <w:i/>
        </w:rPr>
        <w:t>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  <w:i/>
        </w:rPr>
        <w:t>sites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transpo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consolidated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having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nume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46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smaller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neighborhoods.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designate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ectl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supe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vise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sites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60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population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50,000.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wner;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designation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egistration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552" w:firstLine="-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posting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entrances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placa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measur­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111.209(5)(A)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ppendix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C)—each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placa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clearly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legible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times;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60" w:space="240"/>
            <w:col w:w="5220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34" w:after="0" w:line="292" w:lineRule="auto"/>
        <w:ind w:left="820" w:right="74" w:firstLine="-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specifying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maintaining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820" w:right="-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description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subdivision,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add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both.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having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jurisdiction.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92" w:lineRule="auto"/>
        <w:ind w:left="460" w:right="68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thermo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activities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820" w:right="-46" w:firstLine="-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consists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trimmings,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esiden­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designated;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92" w:lineRule="auto"/>
        <w:ind w:left="820" w:right="115" w:firstLine="-14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supe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vised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paid,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on-duty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8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personnel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scope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yment.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e-depa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phone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fax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supply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92" w:lineRule="auto"/>
        <w:ind w:left="460" w:right="-5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63.5pt;margin-top:118.48365pt;width:218.375pt;height:91.8pt;mso-position-horizontal-relative:page;mso-position-vertical-relative:paragraph;z-index:-1937" coordorigin="1270,2370" coordsize="4368,1836">
            <v:shape style="position:absolute;left:1270;top:2370;width:4368;height:1836" coordorigin="1270,2370" coordsize="4368,1836" path="m1270,4206l5638,4206,5638,2370,1270,2370,1270,4206xe" filled="f" stroked="t" strokeweight="1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6.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  <w:i/>
        </w:rPr>
        <w:t>esidues.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alterna­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esidues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agricultural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management.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carried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eceptor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(see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x)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negati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affected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esidue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administra­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820" w:right="2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  <w:b/>
          <w:bCs/>
        </w:rPr>
        <w:t>eceptor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includ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stock,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egetatio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nurse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plants,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mush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ooms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culti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2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1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  <w:b/>
          <w:bCs/>
        </w:rPr>
        <w:t>111.203(7).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2" w:lineRule="auto"/>
        <w:ind w:left="460" w:right="18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7.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  <w:b/>
          <w:bCs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  <w:i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etc.,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b/>
          <w:bCs/>
          <w:i/>
        </w:rPr>
        <w:t>off-site.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accumulations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460" w:right="-2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detrimental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safet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determines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equency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ush-management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practices.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conform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302" w:lineRule="auto"/>
        <w:ind w:right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landfill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CEQ.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2" w:lineRule="auto"/>
        <w:ind w:right="17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pecial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  <w:b/>
          <w:bCs/>
          <w:i/>
        </w:rPr>
        <w:t>estrictions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7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  <w:i/>
        </w:rPr>
        <w:t>ontgome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dless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unincorporated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ontgome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criminal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offense,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violation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ules,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household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efuse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smaller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6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neighborhood.”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6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neighborhoo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efus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(see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ppendix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0" w:after="0" w:line="302" w:lineRule="auto"/>
        <w:ind w:right="17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352.082,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estriction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communities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3.3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million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population.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227" w:right="34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4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whe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9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trash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picked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comme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trash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collection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vice.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4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72"/>
          <w:i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affo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pay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91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each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month.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trash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55-gallon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um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backya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  <w:i/>
        </w:rPr>
        <w:t>d?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2" w:lineRule="auto"/>
        <w:ind w:right="193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mandato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picked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ernmentally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trash-collection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oduced,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2" w:lineRule="auto"/>
        <w:ind w:right="2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815" w:right="93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filters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bar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  <w:i/>
        </w:rPr>
        <w:t>ty?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2" w:lineRule="auto"/>
        <w:ind w:right="238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filters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oil.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800-CLEAN-UP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350" w:right="47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8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8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business.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88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ules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say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8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esidence,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business?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2" w:lineRule="auto"/>
        <w:ind w:right="33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busines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ceptio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2" w:lineRule="auto"/>
        <w:ind w:right="9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authorit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doe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collectio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possibilit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clin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way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them.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75" w:space="265"/>
            <w:col w:w="4880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16" w:after="0" w:line="240" w:lineRule="auto"/>
        <w:ind w:left="404" w:right="26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disposing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scrap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  <w:i/>
        </w:rPr>
        <w:t>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905" w:right="76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them?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120" w:right="11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easons.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irst,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es—and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items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synthetic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ubber—because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esult.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econd,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inn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anywhe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else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world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finding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5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Scrap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ogram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perations,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512-239-0400,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hyperlink r:id="rId16"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0"/>
            <w:w w:val="100"/>
          </w:rPr>
          <w:t>&lt;ww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15"/>
            <w:w w:val="100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0"/>
            <w:w w:val="100"/>
          </w:rPr>
          <w:t>.tceq.state.tx.us/goto/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0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scrap_ti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es&gt;)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th-friendly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disposing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8" w:right="25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municipal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landfills?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120" w:right="263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landfills,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603" w:right="46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licensed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eterinarian.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authorization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died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73"/>
          <w:i/>
        </w:rPr>
        <w:t>e?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120" w:right="-3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boundaries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boundaries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anne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eptember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2003)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7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medical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associated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animal,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sharps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(e.g.,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needles).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details,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85" w:right="152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801.361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ccupations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Code.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986" w:right="84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7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ees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8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backya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  <w:i/>
        </w:rPr>
        <w:t>d?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depends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factors.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12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irst,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hedge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trimmings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esidences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2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waste.”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collect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collector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ailable,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domestic-waste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9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econd,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extends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generated.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-17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inall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listed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transpo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consolidated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-12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dinances.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6" w:after="0" w:line="243" w:lineRule="auto"/>
        <w:ind w:left="252" w:right="71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unclea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city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limits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elop.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6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auling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7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ees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8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ush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practical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xpensi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dispose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7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ees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8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ush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ning?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6" w:lineRule="auto"/>
        <w:ind w:right="493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depends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status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extends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enacted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43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consider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chipping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enacted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permission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48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commence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authorization.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aluated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case-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y-case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basis.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guidance.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426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meets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enacted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251" w:right="53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infor­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4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status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222" w:right="68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business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trimming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  <w:i/>
        </w:rPr>
        <w:t>peopl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84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84"/>
          <w:i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7"/>
          <w:w w:val="8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  <w:i/>
        </w:rPr>
        <w:t>ees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ubs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eali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3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limbs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trimmings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4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72"/>
          <w:i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5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wn,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outside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it?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6" w:lineRule="auto"/>
        <w:ind w:right="43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clearin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clearin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2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dinance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consisten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permit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6" w:lineRule="auto"/>
        <w:ind w:left="921" w:right="138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9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89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ers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  <w:i/>
        </w:rPr>
        <w:t>cane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7"/>
          <w:w w:val="8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  <w:i/>
        </w:rPr>
        <w:t>fields?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6" w:lineRule="auto"/>
        <w:ind w:right="51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technically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economically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feasible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alter­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ears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ago,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rande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ugar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nc.,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fields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association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extended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monitoring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studies,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concluded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existed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indust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adopted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outlines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indust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61" w:space="239"/>
            <w:col w:w="5220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16" w:after="0" w:line="252" w:lineRule="auto"/>
        <w:ind w:left="1086" w:right="55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stubble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oduces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smoke.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1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authori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9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2"/>
          <w:i/>
        </w:rPr>
        <w:t>ed?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2" w:lineRule="auto"/>
        <w:ind w:left="460" w:right="13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times,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921" w:right="39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limbs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5"/>
          <w:i/>
        </w:rPr>
        <w:t>pose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8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public-safety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95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risk.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651" w:right="12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options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solving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6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oblem?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2" w:lineRule="auto"/>
        <w:ind w:left="460" w:right="1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detriment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safety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2" w:lineRule="auto"/>
        <w:ind w:left="46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eceiving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2" w:lineRule="auto"/>
        <w:ind w:left="460" w:right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detriment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safet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augment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continual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operating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ocedu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landfills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writing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CEQ.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725" w:right="19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hay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bedding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9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animals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6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conside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5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esidue?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2" w:lineRule="auto"/>
        <w:ind w:left="460" w:right="-53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purpose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disposed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Check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officials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agricultural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organizations.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purposes.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b/>
          <w:bCs/>
        </w:rPr>
        <w:t>escribed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1" w:after="0" w:line="302" w:lineRule="auto"/>
        <w:ind w:left="460" w:right="-2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rangeland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wildlan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wildlife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counties,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genera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wabl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outdoo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Coasta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salt-mars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entail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notificatio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111.211(2)(A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(B).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2" w:lineRule="auto"/>
        <w:ind w:left="799" w:right="27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contact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technical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info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7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elating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escribed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ning?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2" w:lineRule="auto"/>
        <w:ind w:left="460" w:right="7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Boa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Agricultu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elops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comp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ehensi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cur­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8" w:after="0" w:line="296" w:lineRule="auto"/>
        <w:ind w:right="19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riculum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escribed-burn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managers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tification,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training;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establishes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education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ofessional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uctors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curriculum;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minimum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insurance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escribed-burn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managers.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25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safety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easons,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escribed-burn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night.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special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consider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effects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temperatu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ersion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dispersal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ipeline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1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b/>
          <w:bCs/>
        </w:rPr>
        <w:t>eaks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1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pills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5" w:after="0" w:line="296" w:lineRule="auto"/>
        <w:ind w:right="18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(o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ocarbon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spil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pipelin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eak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egiona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offic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staf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wil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decid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whethe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neces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8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8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11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tak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sample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monito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determin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ituations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5" w:after="0" w:line="296" w:lineRule="auto"/>
        <w:ind w:right="384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seems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eviously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ceptions,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permission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staf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16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consider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contribute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practice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violate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federal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prima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seconda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ambient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qual­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right="2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ocedu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abate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emissions.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oked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determines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nuisance,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violating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violation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quality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conforming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authorization.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5" w:right="48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w w:val="99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bad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knocked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1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0"/>
          <w:i/>
        </w:rPr>
        <w:t>ees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46" w:lineRule="auto"/>
        <w:ind w:left="311" w:right="30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communit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3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debris?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5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haul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7"/>
          <w:i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i/>
        </w:rPr>
        <w:t>landfill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4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it?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6" w:lineRule="auto"/>
        <w:ind w:right="29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ega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dless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landfill,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disposal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storm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debris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equests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aluated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case-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y-case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basis.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guidance.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53" w:space="287"/>
            <w:col w:w="4880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16" w:after="0" w:line="243" w:lineRule="auto"/>
        <w:ind w:left="647" w:right="47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housing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subdivisions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i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dig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pits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land-clearing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materials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i/>
        </w:rPr>
        <w:t>limits?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left="120" w:right="-1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usin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calle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  <w:i/>
        </w:rPr>
        <w:t>air-cu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  <w:i/>
        </w:rPr>
        <w:t>tai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i/>
        </w:rPr>
        <w:t>incine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  <w:i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(t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burning)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unde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permit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busines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obtai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prio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obtain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3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General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Requi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6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ements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2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for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Bu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5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ning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45" w:after="0" w:line="296" w:lineRule="auto"/>
        <w:ind w:left="120" w:right="-4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sets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situations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educe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likelihood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nuisance,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envi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onment.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liable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damages,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injuries,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consequences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esult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carried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compli­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egulations.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left="120" w:right="157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olled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management.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left="120" w:right="47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incorporated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ubchapter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8" w:lineRule="exact"/>
        <w:ind w:left="373" w:right="267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wind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120" w:right="7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pollutants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esent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oad,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navigable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(e.g.,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lake,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-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bay)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erse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eceptor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(e.g.,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esidence,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business,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building,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eenhouse;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96" w:lineRule="auto"/>
        <w:ind w:left="120" w:right="9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someone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flag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highwa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left="120" w:right="-3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wnwind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away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neighboring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contains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eceptors.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whoe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esides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conducts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business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left="12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egi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earlie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afte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sunrise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essing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extin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oduc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nuisanc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traffi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8" w:after="0" w:line="292" w:lineRule="auto"/>
        <w:ind w:right="43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unles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eathe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smok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olle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(wind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faste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mile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hour).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51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w w:val="10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plastics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non-woode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demolitio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materi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heav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oils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asphalti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materials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potentiall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explosi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150" w:right="61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  <w:i/>
        </w:rPr>
        <w:t>situation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7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  <w:i/>
        </w:rPr>
        <w:t>does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9"/>
          <w:w w:val="104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72"/>
          <w:i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fit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8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7"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ceptions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gi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ule,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9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practical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alte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4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nati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4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i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94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4"/>
          <w:i/>
        </w:rPr>
        <w:t>do?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right="4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ubmit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behalf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staff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ailable.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61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found,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issue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outlines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emissions.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226" w:right="68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1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3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compliance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15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egulations,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local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fi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marshal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8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objects.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88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8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88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i/>
        </w:rPr>
        <w:t>compliance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3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1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  <w:i/>
        </w:rPr>
        <w:t>ules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1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  <w:i/>
        </w:rPr>
        <w:t>enough?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right="51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compliance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egulations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stricter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laws,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egulations,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enfo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cities,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counties,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jurisdictions.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comply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egulations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(e.g.,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bans)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Practical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2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Alte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5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natives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4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Bu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5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ning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right="48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defines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alte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i/>
        </w:rPr>
        <w:t>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7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7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economicall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technologicall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ecologicall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logisti­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viable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option.”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means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47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office,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elop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55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5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5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cling.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anually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mechanically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separate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ageable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metals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sell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47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Composting.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landscape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maintenance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composted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easily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cleanl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imilar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wastes—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instances—can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composted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conditions.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559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8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echanical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chipping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mulching.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mulch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duced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soil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enrichment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moistu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etention,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compost.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32" w:space="268"/>
            <w:col w:w="5220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25" w:after="0" w:line="312" w:lineRule="auto"/>
        <w:ind w:left="460" w:right="6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mulch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ketable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individuals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nurseries.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landscape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mulch,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chip­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useful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educe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olume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disposed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means.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12" w:lineRule="auto"/>
        <w:ind w:left="460" w:right="5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Logging.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sometimes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ketable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oduct—lumbe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wood—as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educe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costs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small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limbs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easier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748" w:right="-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  <w:i/>
        </w:rPr>
        <w:t>Landfills.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landfills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centers,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chip­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0" w:after="0" w:line="312" w:lineRule="auto"/>
        <w:ind w:left="460" w:right="5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plastic,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glass.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landfills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accept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landfills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details.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12" w:lineRule="auto"/>
        <w:ind w:left="460" w:right="-2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Air-cu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incine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(t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ench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  <w:i/>
        </w:rPr>
        <w:t>ning).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contractors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devices,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ench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ners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air-cu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incine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  <w:i/>
        </w:rPr>
        <w:t>ators,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dispose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emissions.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facilities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2" w:lineRule="auto"/>
        <w:ind w:right="20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operating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contractors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distributors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devices.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Related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TCEQ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4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Publications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92" w:lineRule="auto"/>
        <w:ind w:right="107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ariety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publications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issues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detailed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explanations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example: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40" w:lineRule="auto"/>
        <w:ind w:left="3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G-325: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7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cling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7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andbook: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7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uidance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7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  <w:i/>
        </w:rPr>
        <w:t>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andlers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40" w:lineRule="auto"/>
        <w:ind w:left="3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GI-036: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i/>
        </w:rPr>
        <w:t>Composting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i/>
        </w:rPr>
        <w:t>ulching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40" w:lineRule="auto"/>
        <w:ind w:left="3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Disposa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omesti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oti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6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  <w:i/>
        </w:rPr>
        <w:t>estoc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  <w:i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8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76"/>
          <w:i/>
        </w:rPr>
        <w:t>casse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11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single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copies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publica­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ublications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istribution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512-239-0028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write: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ublications,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MC-195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.O.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13087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7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ustin,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78711-3087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92" w:space="248"/>
            <w:col w:w="4880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12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3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24" w:after="0" w:line="406" w:lineRule="exact"/>
        <w:ind w:left="12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Outdoor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4"/>
        </w:rPr>
        <w:t>Bu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7"/>
          <w:w w:val="104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4"/>
        </w:rPr>
        <w:t>ning—When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5"/>
          <w:w w:val="104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Should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-4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ou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46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Notify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4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the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2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4"/>
        </w:rPr>
        <w:t>TCEQ?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" w:type="dxa"/>
      </w:tblPr>
      <w:tblGrid/>
      <w:tr>
        <w:trPr>
          <w:trHeight w:val="582" w:hRule="exact"/>
        </w:trPr>
        <w:tc>
          <w:tcPr>
            <w:tcW w:w="4058" w:type="dxa"/>
            <w:tcBorders>
              <w:top w:val="single" w:sz="8.000245" w:space="0" w:color="231F20"/>
              <w:bottom w:val="single" w:sz="8.000244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98" w:right="-20"/>
              <w:jc w:val="left"/>
              <w:rPr>
                <w:rFonts w:ascii="Franklin Gothic Heavy" w:hAnsi="Franklin Gothic Heavy" w:cs="Franklin Gothic Heavy" w:eastAsia="Franklin Gothic Heavy"/>
                <w:sz w:val="20"/>
                <w:szCs w:val="20"/>
              </w:rPr>
            </w:pPr>
            <w:rPr/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Purpose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18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of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12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1"/>
              </w:rPr>
              <w:t>Bu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4"/>
                <w:w w:val="101"/>
              </w:rPr>
              <w:t>r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ning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5" w:space="0" w:color="231F20"/>
              <w:bottom w:val="single" w:sz="8.000244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35" w:right="-20"/>
              <w:jc w:val="left"/>
              <w:rPr>
                <w:rFonts w:ascii="Franklin Gothic Heavy" w:hAnsi="Franklin Gothic Heavy" w:cs="Franklin Gothic Heavy" w:eastAsia="Franklin Gothic Heavy"/>
                <w:sz w:val="20"/>
                <w:szCs w:val="20"/>
              </w:rPr>
            </w:pPr>
            <w:rPr/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Notify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27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the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16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3"/>
              </w:rPr>
              <w:t>TCEQ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5" w:space="0" w:color="231F20"/>
              <w:bottom w:val="single" w:sz="8.000244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46" w:after="0" w:line="253" w:lineRule="auto"/>
              <w:ind w:left="183" w:right="109" w:firstLine="-20"/>
              <w:jc w:val="left"/>
              <w:rPr>
                <w:rFonts w:ascii="Franklin Gothic Heavy" w:hAnsi="Franklin Gothic Heavy" w:cs="Franklin Gothic Heavy" w:eastAsia="Franklin Gothic Heavy"/>
                <w:sz w:val="20"/>
                <w:szCs w:val="20"/>
              </w:rPr>
            </w:pPr>
            <w:rPr/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Who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10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2"/>
              </w:rPr>
              <w:t>Else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2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to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16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3"/>
              </w:rPr>
              <w:t>Notify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5" w:space="0" w:color="231F20"/>
              <w:bottom w:val="single" w:sz="8.000244" w:space="0" w:color="231F20"/>
              <w:left w:val="single" w:sz="8" w:space="0" w:color="231F20"/>
              <w:right w:val="single" w:sz="8.002069" w:space="0" w:color="231F20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79" w:right="-20"/>
              <w:jc w:val="left"/>
              <w:rPr>
                <w:rFonts w:ascii="Franklin Gothic Heavy" w:hAnsi="Franklin Gothic Heavy" w:cs="Franklin Gothic Heavy" w:eastAsia="Franklin Gothic Heavy"/>
                <w:sz w:val="20"/>
                <w:szCs w:val="20"/>
              </w:rPr>
            </w:pPr>
            <w:rPr/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0"/>
              </w:rPr>
              <w:t>Rule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14"/>
                <w:w w:val="100"/>
              </w:rPr>
              <w:t> 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231F20"/>
                <w:spacing w:val="0"/>
                <w:w w:val="103"/>
              </w:rPr>
              <w:t>Section</w:t>
            </w:r>
            <w:r>
              <w:rPr>
                <w:rFonts w:ascii="Franklin Gothic Heavy" w:hAnsi="Franklin Gothic Heavy" w:cs="Franklin Gothic Heavy" w:eastAsia="Franklin Gothic Heavy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0" w:hRule="exact"/>
        </w:trPr>
        <w:tc>
          <w:tcPr>
            <w:tcW w:w="9708" w:type="dxa"/>
            <w:gridSpan w:val="4"/>
            <w:tcBorders>
              <w:top w:val="single" w:sz="8.000244" w:space="0" w:color="231F20"/>
              <w:bottom w:val="single" w:sz="8.000244" w:space="0" w:color="231F20"/>
              <w:left w:val="single" w:sz="8" w:space="0" w:color="231F20"/>
              <w:right w:val="single" w:sz="8.002069" w:space="0" w:color="231F20"/>
            </w:tcBorders>
            <w:shd w:val="clear" w:color="auto" w:fill="D1D3D4"/>
          </w:tcPr>
          <w:p>
            <w:pPr>
              <w:spacing w:before="46" w:after="0" w:line="240" w:lineRule="auto"/>
              <w:ind w:left="98" w:right="-20"/>
              <w:jc w:val="left"/>
              <w:rPr>
                <w:rFonts w:ascii="Franklin Gothic Demi" w:hAnsi="Franklin Gothic Demi" w:cs="Franklin Gothic Demi" w:eastAsia="Franklin Gothic Demi"/>
                <w:sz w:val="20"/>
                <w:szCs w:val="20"/>
              </w:rPr>
            </w:pPr>
            <w:rPr/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0"/>
                <w:i/>
              </w:rPr>
              <w:t>Fi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4"/>
                <w:w w:val="100"/>
                <w:i/>
              </w:rPr>
              <w:t>r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0"/>
                <w:i/>
              </w:rPr>
              <w:t>e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7"/>
                <w:w w:val="100"/>
                <w:i/>
              </w:rPr>
              <w:t> 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-4"/>
                <w:w w:val="110"/>
                <w:i/>
              </w:rPr>
              <w:t>T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0"/>
                <w:i/>
              </w:rPr>
              <w:t>raining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98" w:hRule="exact"/>
        </w:trPr>
        <w:tc>
          <w:tcPr>
            <w:tcW w:w="4058" w:type="dxa"/>
            <w:tcBorders>
              <w:top w:val="single" w:sz="8.000244" w:space="0" w:color="231F20"/>
              <w:bottom w:val="single" w:sz="8.000488" w:space="0" w:color="231F20"/>
              <w:left w:val="single" w:sz="8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5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tat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wide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4" w:space="0" w:color="231F20"/>
              <w:bottom w:val="single" w:sz="8.000488" w:space="0" w:color="231F20"/>
              <w:left w:val="single" w:sz="8.000122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writing,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wo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3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king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0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days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4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prior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4" w:space="0" w:color="231F20"/>
              <w:bottom w:val="single" w:sz="8.000488" w:space="0" w:color="231F20"/>
              <w:left w:val="single" w:sz="8.000122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522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4" w:space="0" w:color="231F20"/>
              <w:bottom w:val="single" w:sz="8.000488" w:space="0" w:color="231F20"/>
              <w:left w:val="single" w:sz="8.000122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111.205(a)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85" w:hRule="exact"/>
        </w:trPr>
        <w:tc>
          <w:tcPr>
            <w:tcW w:w="4058" w:type="dxa"/>
            <w:tcBorders>
              <w:top w:val="single" w:sz="8.000488" w:space="0" w:color="231F20"/>
              <w:bottom w:val="single" w:sz="8.000001" w:space="0" w:color="231F20"/>
              <w:left w:val="single" w:sz="8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4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edicated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0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facilit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6"/>
                <w:w w:val="94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2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used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at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least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once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per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eek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488" w:space="0" w:color="231F20"/>
              <w:bottom w:val="single" w:sz="8.000001" w:space="0" w:color="231F20"/>
              <w:left w:val="single" w:sz="8.000122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960" w:right="9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5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0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8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87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ear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488" w:space="0" w:color="231F20"/>
              <w:bottom w:val="single" w:sz="8.000001" w:space="0" w:color="231F20"/>
              <w:left w:val="single" w:sz="8.000122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522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488" w:space="0" w:color="231F20"/>
              <w:bottom w:val="single" w:sz="8.000001" w:space="0" w:color="231F20"/>
              <w:left w:val="single" w:sz="8.000122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111.205(b)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1" w:hRule="exact"/>
        </w:trPr>
        <w:tc>
          <w:tcPr>
            <w:tcW w:w="4058" w:type="dxa"/>
            <w:tcBorders>
              <w:top w:val="single" w:sz="8.000001" w:space="0" w:color="231F20"/>
              <w:bottom w:val="single" w:sz="8.000244" w:space="0" w:color="231F20"/>
              <w:left w:val="single" w:sz="8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1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edicated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0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facilit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5"/>
                <w:w w:val="91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7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used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5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1"/>
              </w:rPr>
              <w:t>less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3"/>
                <w:w w:val="9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equently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001" w:space="0" w:color="231F20"/>
              <w:bottom w:val="single" w:sz="8.000244" w:space="0" w:color="231F20"/>
              <w:left w:val="single" w:sz="8.000122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960" w:right="9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5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0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0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8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87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ear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001" w:space="0" w:color="231F20"/>
              <w:bottom w:val="single" w:sz="8.000244" w:space="0" w:color="231F20"/>
              <w:left w:val="single" w:sz="8.000122" w:space="0" w:color="231F20"/>
              <w:right w:val="single" w:sz="8.000122" w:space="0" w:color="231F20"/>
            </w:tcBorders>
          </w:tcPr>
          <w:p>
            <w:pPr>
              <w:spacing w:before="39" w:after="0" w:line="240" w:lineRule="auto"/>
              <w:ind w:left="522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001" w:space="0" w:color="231F20"/>
              <w:bottom w:val="single" w:sz="8.000244" w:space="0" w:color="231F20"/>
              <w:left w:val="single" w:sz="8.000122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111.205(c)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0" w:hRule="exact"/>
        </w:trPr>
        <w:tc>
          <w:tcPr>
            <w:tcW w:w="9708" w:type="dxa"/>
            <w:gridSpan w:val="4"/>
            <w:tcBorders>
              <w:top w:val="single" w:sz="8.000244" w:space="0" w:color="231F20"/>
              <w:bottom w:val="single" w:sz="8.000244" w:space="0" w:color="231F20"/>
              <w:left w:val="single" w:sz="8" w:space="0" w:color="231F20"/>
              <w:right w:val="single" w:sz="8.002069" w:space="0" w:color="231F20"/>
            </w:tcBorders>
            <w:shd w:val="clear" w:color="auto" w:fill="D1D3D4"/>
          </w:tcPr>
          <w:p>
            <w:pPr>
              <w:spacing w:before="46" w:after="0" w:line="240" w:lineRule="auto"/>
              <w:ind w:left="98" w:right="-20"/>
              <w:jc w:val="left"/>
              <w:rPr>
                <w:rFonts w:ascii="Franklin Gothic Demi" w:hAnsi="Franklin Gothic Demi" w:cs="Franklin Gothic Demi" w:eastAsia="Franklin Gothic Demi"/>
                <w:sz w:val="20"/>
                <w:szCs w:val="20"/>
              </w:rPr>
            </w:pPr>
            <w:rPr/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1"/>
                <w:i/>
              </w:rPr>
              <w:t>Disposal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6" w:hRule="exact"/>
        </w:trPr>
        <w:tc>
          <w:tcPr>
            <w:tcW w:w="4058" w:type="dxa"/>
            <w:tcBorders>
              <w:top w:val="single" w:sz="8.000244" w:space="0" w:color="231F20"/>
              <w:bottom w:val="single" w:sz="8.0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omestic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waste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4" w:space="0" w:color="231F20"/>
              <w:bottom w:val="single" w:sz="8.0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40" w:lineRule="auto"/>
              <w:ind w:left="8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6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4" w:space="0" w:color="231F20"/>
              <w:bottom w:val="single" w:sz="8.0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522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4" w:space="0" w:color="231F20"/>
              <w:bottom w:val="single" w:sz="8.0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111.209(1)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1" w:hRule="exact"/>
        </w:trPr>
        <w:tc>
          <w:tcPr>
            <w:tcW w:w="4058" w:type="dxa"/>
            <w:tcBorders>
              <w:top w:val="single" w:sz="8.0" w:space="0" w:color="231F20"/>
              <w:bottom w:val="single" w:sz="8.000243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4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iseased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animal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4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casses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" w:space="0" w:color="231F20"/>
              <w:bottom w:val="single" w:sz="8.000243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40" w:lineRule="auto"/>
              <w:ind w:left="8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6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" w:space="0" w:color="231F20"/>
              <w:bottom w:val="single" w:sz="8.000243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522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" w:space="0" w:color="231F20"/>
              <w:bottom w:val="single" w:sz="8.000243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111.209(2)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6" w:hRule="exact"/>
        </w:trPr>
        <w:tc>
          <w:tcPr>
            <w:tcW w:w="4058" w:type="dxa"/>
            <w:tcBorders>
              <w:top w:val="single" w:sz="8.000243" w:space="0" w:color="231F20"/>
              <w:bottom w:val="single" w:sz="8.000243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Animal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4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emains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2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associated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5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medical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0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waste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3" w:space="0" w:color="231F20"/>
              <w:bottom w:val="single" w:sz="8.000243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40" w:lineRule="auto"/>
              <w:ind w:left="8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6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3" w:space="0" w:color="231F20"/>
              <w:bottom w:val="single" w:sz="8.000243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522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3" w:space="0" w:color="231F20"/>
              <w:bottom w:val="single" w:sz="8.000243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111.209(3)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0" w:hRule="exact"/>
        </w:trPr>
        <w:tc>
          <w:tcPr>
            <w:tcW w:w="4058" w:type="dxa"/>
            <w:tcBorders>
              <w:top w:val="single" w:sz="8.000243" w:space="0" w:color="231F20"/>
              <w:bottom w:val="single" w:sz="8.000243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lant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6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wth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on-site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3" w:space="0" w:color="231F20"/>
              <w:bottom w:val="single" w:sz="8.000243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40" w:lineRule="auto"/>
              <w:ind w:left="8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6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3" w:space="0" w:color="231F20"/>
              <w:bottom w:val="single" w:sz="8.000243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3" w:space="0" w:color="231F20"/>
              <w:bottom w:val="single" w:sz="8.000243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111.209(4)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806" w:hRule="exact"/>
        </w:trPr>
        <w:tc>
          <w:tcPr>
            <w:tcW w:w="4058" w:type="dxa"/>
            <w:tcBorders>
              <w:top w:val="single" w:sz="8.000243" w:space="0" w:color="231F20"/>
              <w:bottom w:val="single" w:sz="8.000244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lant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6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wth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at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designated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burn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site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3" w:space="0" w:color="231F20"/>
              <w:bottom w:val="single" w:sz="8.000244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50" w:lineRule="auto"/>
              <w:ind w:left="207" w:right="1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rally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writing,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0"/>
              </w:rPr>
              <w:t>fi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89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depa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tment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empl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2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2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ee;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6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must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be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hours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befo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3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87"/>
              </w:rPr>
              <w:t>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87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ent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3" w:space="0" w:color="231F20"/>
              <w:bottom w:val="single" w:sz="8.000244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423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3" w:space="0" w:color="231F20"/>
              <w:bottom w:val="single" w:sz="8.000244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111.209(5)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4058" w:type="dxa"/>
            <w:tcBorders>
              <w:top w:val="single" w:sz="8.000244" w:space="0" w:color="231F20"/>
              <w:bottom w:val="single" w:sz="8.000244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esidue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4" w:space="0" w:color="231F20"/>
              <w:bottom w:val="single" w:sz="8.000244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50" w:lineRule="auto"/>
              <w:ind w:left="855" w:right="554" w:firstLine="-2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rally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writing,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when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possible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4" w:space="0" w:color="231F20"/>
              <w:bottom w:val="single" w:sz="8.000244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423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4" w:space="0" w:color="231F20"/>
              <w:bottom w:val="single" w:sz="8.000244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111.209(6)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4058" w:type="dxa"/>
            <w:tcBorders>
              <w:top w:val="single" w:sz="8.000244" w:space="0" w:color="231F20"/>
              <w:bottom w:val="single" w:sz="8.000244" w:space="0" w:color="231F20"/>
              <w:left w:val="single" w:sz="8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4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"/>
                <w:w w:val="94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ush,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1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off-site,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county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city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4" w:space="0" w:color="231F20"/>
              <w:bottom w:val="single" w:sz="8.000244" w:space="0" w:color="231F20"/>
              <w:left w:val="single" w:sz="8.000609" w:space="0" w:color="231F20"/>
              <w:right w:val="single" w:sz="8.00061" w:space="0" w:color="231F20"/>
            </w:tcBorders>
          </w:tcPr>
          <w:p>
            <w:pPr>
              <w:spacing w:before="39" w:after="0" w:line="250" w:lineRule="auto"/>
              <w:ind w:left="614" w:right="498" w:firstLine="-6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writing;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3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also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notify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orally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when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possible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4" w:space="0" w:color="231F20"/>
              <w:bottom w:val="single" w:sz="8.000244" w:space="0" w:color="231F20"/>
              <w:left w:val="single" w:sz="8.00061" w:space="0" w:color="231F20"/>
              <w:right w:val="single" w:sz="8.000609" w:space="0" w:color="231F20"/>
            </w:tcBorders>
          </w:tcPr>
          <w:p>
            <w:pPr>
              <w:spacing w:before="39" w:after="0" w:line="240" w:lineRule="auto"/>
              <w:ind w:left="423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4" w:space="0" w:color="231F20"/>
              <w:bottom w:val="single" w:sz="8.000244" w:space="0" w:color="231F20"/>
              <w:left w:val="single" w:sz="8.000609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111.209(7)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91" w:hRule="exact"/>
        </w:trPr>
        <w:tc>
          <w:tcPr>
            <w:tcW w:w="9708" w:type="dxa"/>
            <w:gridSpan w:val="4"/>
            <w:tcBorders>
              <w:top w:val="single" w:sz="8.000244" w:space="0" w:color="231F20"/>
              <w:bottom w:val="single" w:sz="8.000244" w:space="0" w:color="231F20"/>
              <w:left w:val="single" w:sz="8" w:space="0" w:color="231F20"/>
              <w:right w:val="single" w:sz="8.002069" w:space="0" w:color="231F20"/>
            </w:tcBorders>
            <w:shd w:val="clear" w:color="auto" w:fill="D1D3D4"/>
          </w:tcPr>
          <w:p>
            <w:pPr>
              <w:spacing w:before="46" w:after="0" w:line="240" w:lineRule="auto"/>
              <w:ind w:left="99" w:right="-20"/>
              <w:jc w:val="left"/>
              <w:rPr>
                <w:rFonts w:ascii="Franklin Gothic Demi" w:hAnsi="Franklin Gothic Demi" w:cs="Franklin Gothic Demi" w:eastAsia="Franklin Gothic Demi"/>
                <w:sz w:val="20"/>
                <w:szCs w:val="20"/>
              </w:rPr>
            </w:pPr>
            <w:rPr/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0"/>
                <w:i/>
              </w:rPr>
              <w:t>P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4"/>
                <w:w w:val="100"/>
                <w:i/>
              </w:rPr>
              <w:t>r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0"/>
                <w:i/>
              </w:rPr>
              <w:t>escribed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17"/>
                <w:w w:val="100"/>
                <w:i/>
              </w:rPr>
              <w:t> 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99"/>
                <w:i/>
              </w:rPr>
              <w:t>bu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1"/>
                <w:w w:val="99"/>
                <w:i/>
              </w:rPr>
              <w:t>r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2"/>
                <w:i/>
              </w:rPr>
              <w:t>ns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566" w:hRule="exact"/>
        </w:trPr>
        <w:tc>
          <w:tcPr>
            <w:tcW w:w="4058" w:type="dxa"/>
            <w:tcBorders>
              <w:top w:val="single" w:sz="8.000244" w:space="0" w:color="231F20"/>
              <w:bottom w:val="single" w:sz="8.000243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ther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than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coastal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2"/>
              </w:rPr>
              <w:t>salt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"/>
                <w:w w:val="92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marsh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4" w:space="0" w:color="231F20"/>
              <w:bottom w:val="single" w:sz="8.000243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50" w:lineRule="auto"/>
              <w:ind w:left="855" w:right="553" w:firstLine="-2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5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rally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6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writing,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when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possible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4" w:space="0" w:color="231F20"/>
              <w:bottom w:val="single" w:sz="8.000243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35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3,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4" w:space="0" w:color="231F20"/>
              <w:bottom w:val="single" w:sz="8.000243" w:space="0" w:color="231F20"/>
              <w:left w:val="single" w:sz="8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111.211(1)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806" w:hRule="exact"/>
        </w:trPr>
        <w:tc>
          <w:tcPr>
            <w:tcW w:w="4058" w:type="dxa"/>
            <w:tcBorders>
              <w:top w:val="single" w:sz="8.000243" w:space="0" w:color="231F20"/>
              <w:bottom w:val="single" w:sz="8.000001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Coastal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5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salt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marsh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243" w:space="0" w:color="231F20"/>
              <w:bottom w:val="single" w:sz="8.000001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487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wo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3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king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20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days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4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8"/>
              </w:rPr>
              <w:t>prio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2"/>
                <w:w w:val="98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10" w:after="0" w:line="250" w:lineRule="auto"/>
              <w:ind w:left="325" w:right="3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writing;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oral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7"/>
              </w:rPr>
              <w:t>notification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7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0"/>
              </w:rPr>
              <w:t>also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5"/>
                <w:w w:val="9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7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7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243" w:space="0" w:color="231F20"/>
              <w:bottom w:val="single" w:sz="8.000001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523" w:right="5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243" w:space="0" w:color="231F20"/>
              <w:bottom w:val="single" w:sz="8.000001" w:space="0" w:color="231F20"/>
              <w:left w:val="single" w:sz="8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2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111.211(2)(A)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406" w:hRule="exact"/>
        </w:trPr>
        <w:tc>
          <w:tcPr>
            <w:tcW w:w="9708" w:type="dxa"/>
            <w:gridSpan w:val="4"/>
            <w:tcBorders>
              <w:top w:val="single" w:sz="8.000001" w:space="0" w:color="231F20"/>
              <w:bottom w:val="single" w:sz="8.000001" w:space="0" w:color="231F20"/>
              <w:left w:val="single" w:sz="8" w:space="0" w:color="231F20"/>
              <w:right w:val="single" w:sz="8.002069" w:space="0" w:color="231F20"/>
            </w:tcBorders>
            <w:shd w:val="clear" w:color="auto" w:fill="D1D3D4"/>
          </w:tcPr>
          <w:p>
            <w:pPr>
              <w:spacing w:before="46" w:after="0" w:line="240" w:lineRule="auto"/>
              <w:ind w:left="99" w:right="-20"/>
              <w:jc w:val="left"/>
              <w:rPr>
                <w:rFonts w:ascii="Franklin Gothic Demi" w:hAnsi="Franklin Gothic Demi" w:cs="Franklin Gothic Demi" w:eastAsia="Franklin Gothic Demi"/>
                <w:sz w:val="20"/>
                <w:szCs w:val="20"/>
              </w:rPr>
            </w:pPr>
            <w:rPr/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231F20"/>
                <w:spacing w:val="0"/>
                <w:w w:val="101"/>
                <w:i/>
              </w:rPr>
              <w:t>Other</w:t>
            </w:r>
            <w:r>
              <w:rPr>
                <w:rFonts w:ascii="Franklin Gothic Demi" w:hAnsi="Franklin Gothic Demi" w:cs="Franklin Gothic Demi" w:eastAsia="Franklin Gothic Demi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806" w:hRule="exact"/>
        </w:trPr>
        <w:tc>
          <w:tcPr>
            <w:tcW w:w="4058" w:type="dxa"/>
            <w:tcBorders>
              <w:top w:val="single" w:sz="8.000001" w:space="0" w:color="231F20"/>
              <w:bottom w:val="single" w:sz="8.0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il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spills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00001" w:space="0" w:color="231F20"/>
              <w:bottom w:val="single" w:sz="8.0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50" w:lineRule="auto"/>
              <w:ind w:left="429" w:right="307" w:firstLine="-65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5"/>
                <w:w w:val="94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pill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5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notification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1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prior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app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4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3"/>
                <w:w w:val="94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1"/>
                <w:w w:val="94"/>
              </w:rPr>
              <w:t>v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4"/>
              </w:rPr>
              <w:t>al,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8"/>
                <w:w w:val="94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5"/>
              </w:rPr>
              <w:t>writing;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3"/>
                <w:w w:val="95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oral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notification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40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3"/>
              </w:rPr>
              <w:t>also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6"/>
                <w:w w:val="93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00001" w:space="0" w:color="231F20"/>
              <w:bottom w:val="single" w:sz="8.0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523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00001" w:space="0" w:color="231F20"/>
              <w:bottom w:val="single" w:sz="8.0" w:space="0" w:color="231F20"/>
              <w:left w:val="single" w:sz="8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4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377" w:hRule="exact"/>
        </w:trPr>
        <w:tc>
          <w:tcPr>
            <w:tcW w:w="4058" w:type="dxa"/>
            <w:tcBorders>
              <w:top w:val="single" w:sz="8.0" w:space="0" w:color="231F20"/>
              <w:bottom w:val="single" w:sz="8.0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Ce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96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96"/>
              </w:rPr>
              <w:t>emonial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8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fi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805" w:type="dxa"/>
            <w:tcBorders>
              <w:top w:val="single" w:sz="8.0" w:space="0" w:color="231F20"/>
              <w:bottom w:val="single" w:sz="8.0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89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6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ot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equi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235" w:type="dxa"/>
            <w:tcBorders>
              <w:top w:val="single" w:sz="8.0" w:space="0" w:color="231F20"/>
              <w:bottom w:val="single" w:sz="8.0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spacing w:before="39" w:after="0" w:line="240" w:lineRule="auto"/>
              <w:ind w:left="523" w:right="5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1610" w:type="dxa"/>
            <w:tcBorders>
              <w:top w:val="single" w:sz="8.0" w:space="0" w:color="231F20"/>
              <w:bottom w:val="single" w:sz="8.0" w:space="0" w:color="231F20"/>
              <w:left w:val="single" w:sz="8" w:space="0" w:color="231F20"/>
              <w:right w:val="single" w:sz="8.002069" w:space="0" w:color="231F20"/>
            </w:tcBorders>
          </w:tcPr>
          <w:p>
            <w:pPr>
              <w:spacing w:before="39" w:after="0" w:line="240" w:lineRule="auto"/>
              <w:ind w:left="4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color w:val="231F20"/>
                <w:spacing w:val="0"/>
                <w:w w:val="100"/>
              </w:rPr>
              <w:t>111.207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</w:tbl>
    <w:p>
      <w:pPr>
        <w:spacing w:before="93" w:after="0" w:line="292" w:lineRule="auto"/>
        <w:ind w:left="481" w:right="458" w:firstLine="-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document.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40" w:lineRule="auto"/>
        <w:ind w:left="2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92" w:lineRule="auto"/>
        <w:ind w:left="481" w:right="513" w:firstLine="-21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Check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dinances,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having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jurisdiction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ea—for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marshal,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law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enfo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officials.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1" w:after="0" w:line="240" w:lineRule="auto"/>
        <w:ind w:left="2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management.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9" w:after="0" w:line="292" w:lineRule="auto"/>
        <w:ind w:left="481" w:right="591" w:firstLine="-21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4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eceptor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esidences,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eenhouses,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stables,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etc.)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wnwind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permission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occupants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operators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begin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46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2"/>
        </w:rPr>
        <w:t>B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24" w:after="0" w:line="240" w:lineRule="auto"/>
        <w:ind w:left="46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TCEQ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4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8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eas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and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Regional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Offices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60" w:right="-2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/>
        <w:pict>
          <v:group style="position:absolute;margin-left:53.75pt;margin-top:19.248047pt;width:486.5pt;height:13.65pt;mso-position-horizontal-relative:page;mso-position-vertical-relative:paragraph;z-index:-1924" coordorigin="1075,385" coordsize="9730,273">
            <v:group style="position:absolute;left:1085;top:395;width:9710;height:253" coordorigin="1085,395" coordsize="9710,253">
              <v:shape style="position:absolute;left:1085;top:395;width:9710;height:253" coordorigin="1085,395" coordsize="9710,253" path="m1085,648l10795,648,10795,395,1085,395,1085,648e" filled="t" fillcolor="#231F20" stroked="f">
                <v:path arrowok="t"/>
                <v:fill/>
              </v:shape>
            </v:group>
            <v:group style="position:absolute;left:1085;top:395;width:9710;height:253" coordorigin="1085,395" coordsize="9710,253">
              <v:shape style="position:absolute;left:1085;top:395;width:9710;height:253" coordorigin="1085,395" coordsize="9710,253" path="m1085,648l10795,648,10795,395,1085,395,1085,648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6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ea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7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and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Regional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Office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2"/>
        </w:rPr>
        <w:t>Contacts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26" w:lineRule="exact"/>
        <w:ind w:left="4235" w:right="389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TCEQ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AREA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OFFICES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460" w:right="92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BORDER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SOUTH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CENTRAL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TEXAS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1" w:after="0" w:line="268" w:lineRule="auto"/>
        <w:ind w:left="460" w:right="1355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6,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El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  <w:i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aso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11,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  <w:i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ustin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13,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San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Antonio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15,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Ha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lingen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16,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Laredo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6" w:after="0" w:line="240" w:lineRule="auto"/>
        <w:ind w:left="460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Area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Ramiro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Garcia,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174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1"/>
          <w:w w:val="10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13087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40" w:lineRule="auto"/>
        <w:ind w:left="46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ustin,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78711-3087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4pt;margin-top:23.587452pt;width:486pt;height:13.15pt;mso-position-horizontal-relative:page;mso-position-vertical-relative:paragraph;z-index:-1923" coordorigin="1080,472" coordsize="9720,263">
            <v:group style="position:absolute;left:1085;top:477;width:9710;height:253" coordorigin="1085,477" coordsize="9710,253">
              <v:shape style="position:absolute;left:1085;top:477;width:9710;height:253" coordorigin="1085,477" coordsize="9710,253" path="m1085,730l10795,730,10795,477,1085,477,1085,730e" filled="t" fillcolor="#231F20" stroked="f">
                <v:path arrowok="t"/>
                <v:fill/>
              </v:shape>
            </v:group>
            <v:group style="position:absolute;left:1085;top:477;width:9710;height:253" coordorigin="1085,477" coordsize="9710,253">
              <v:shape style="position:absolute;left:1085;top:477;width:9710;height:253" coordorigin="1085,477" coordsize="9710,253" path="m1085,730l10795,730,10795,477,1085,477,1085,730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512-239-2953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512-239-0404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AMARILLO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Jones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3918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Ama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ill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79109-4933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806-353-9251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806-358-9545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  <w:b/>
          <w:bCs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yton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Office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511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South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Main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yton,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79070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806-435-8059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806-434-8443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4.5pt;margin-top:-7.801102pt;width:158.4pt;height:.1pt;mso-position-horizontal-relative:page;mso-position-vertical-relative:paragraph;z-index:-1936" coordorigin="1090,-156" coordsize="3168,2">
            <v:shape style="position:absolute;left:1090;top:-156;width:3168;height:2" coordorigin="1090,-156" coordsize="3168,0" path="m1090,-156l4258,-156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LUBBOCK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Randy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Ammons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5012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50th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St.,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EAST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TEXAS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5,</w:t>
      </w:r>
      <w:r>
        <w:rPr>
          <w:rFonts w:ascii="Arial" w:hAnsi="Arial" w:cs="Arial" w:eastAsia="Arial"/>
          <w:sz w:val="14"/>
          <w:szCs w:val="14"/>
          <w:color w:val="231F20"/>
          <w:spacing w:val="-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17"/>
          <w:w w:val="100"/>
          <w:i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yler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68" w:lineRule="auto"/>
        <w:ind w:left="4" w:right="123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10,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Beaumont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12,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Houston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14,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Co</w:t>
      </w:r>
      <w:r>
        <w:rPr>
          <w:rFonts w:ascii="Arial" w:hAnsi="Arial" w:cs="Arial" w:eastAsia="Arial"/>
          <w:sz w:val="14"/>
          <w:szCs w:val="14"/>
          <w:color w:val="231F20"/>
          <w:spacing w:val="4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pus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Ch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isti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7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Directo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vid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MC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174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1"/>
          <w:w w:val="10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13087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40" w:lineRule="auto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ustin,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78711-3087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512-239-2953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512-239-0404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99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</w:rPr>
        <w:t>TCEQ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</w:rPr>
        <w:t>REGIONAL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</w:rPr>
        <w:t>OFFICES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78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  <w:b/>
          <w:bCs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ASO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inda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Gardner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401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anklin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560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79901-1212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915-834-4949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915-834-4940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7.300003pt;margin-top:-7.790085pt;width:158.4pt;height:.1pt;mso-position-horizontal-relative:page;mso-position-vertical-relative:paragraph;z-index:-1932" coordorigin="4346,-156" coordsize="3168,2">
            <v:shape style="position:absolute;left:4346;top:-156;width:3168;height:2" coordorigin="4346,-156" coordsize="3168,0" path="m4346,-156l7514,-156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MIDLAND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Jed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3300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St.,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Bldg.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4-107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Midland,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79705-5406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432-570-1359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432-570-4795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7.300003pt;margin-top:-7.803085pt;width:158.4pt;height:.1pt;mso-position-horizontal-relative:page;mso-position-vertical-relative:paragraph;z-index:-1931" coordorigin="4346,-156" coordsize="3168,2">
            <v:shape style="position:absolute;left:4346;top:-156;width:3168;height:2" coordorigin="4346,-156" coordsize="3168,0" path="m4346,-156l7514,-156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SAN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  <w:position w:val="-1"/>
        </w:rPr>
        <w:t>ANGELO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CENTRAL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WEST</w:t>
      </w:r>
      <w:r>
        <w:rPr>
          <w:rFonts w:ascii="Arial" w:hAnsi="Arial" w:cs="Arial" w:eastAsia="Arial"/>
          <w:sz w:val="18"/>
          <w:szCs w:val="18"/>
          <w:color w:val="231F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TEXAS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8" w:lineRule="auto"/>
        <w:ind w:right="2075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1,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Ama</w:t>
      </w:r>
      <w:r>
        <w:rPr>
          <w:rFonts w:ascii="Arial" w:hAnsi="Arial" w:cs="Arial" w:eastAsia="Arial"/>
          <w:sz w:val="14"/>
          <w:szCs w:val="14"/>
          <w:color w:val="231F20"/>
          <w:spacing w:val="2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illo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2,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Lu</w:t>
      </w:r>
      <w:r>
        <w:rPr>
          <w:rFonts w:ascii="Arial" w:hAnsi="Arial" w:cs="Arial" w:eastAsia="Arial"/>
          <w:sz w:val="14"/>
          <w:szCs w:val="14"/>
          <w:color w:val="231F20"/>
          <w:spacing w:val="-1"/>
          <w:w w:val="100"/>
          <w:i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bo</w:t>
      </w:r>
      <w:r>
        <w:rPr>
          <w:rFonts w:ascii="Arial" w:hAnsi="Arial" w:cs="Arial" w:eastAsia="Arial"/>
          <w:sz w:val="14"/>
          <w:szCs w:val="14"/>
          <w:color w:val="231F20"/>
          <w:spacing w:val="-3"/>
          <w:w w:val="100"/>
          <w:i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k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3,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Abilene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4,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Dallas/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  <w:i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  <w:i/>
        </w:rPr>
        <w:t>W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th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9" w:after="0" w:line="268" w:lineRule="auto"/>
        <w:ind w:right="1876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7,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Midland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8,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San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Angelo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Region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9,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"/>
          <w:w w:val="100"/>
          <w:i/>
        </w:rPr>
        <w:t>W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i/>
        </w:rPr>
        <w:t>aco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86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Area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Brent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MC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174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1"/>
          <w:w w:val="100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13087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ustin,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78711-3087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512-239-6566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512-239-0404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HOUS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Regional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Directo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Donna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3"/>
        </w:rPr>
        <w:t>Phillips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0" w:lineRule="exact"/>
        <w:ind w:left="4" w:right="129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5425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olk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St.,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Houston,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77023-1452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83.100006pt;margin-top:16.841013pt;width:158.4pt;height:.1pt;mso-position-horizontal-relative:page;mso-position-vertical-relative:paragraph;z-index:-1927" coordorigin="7662,337" coordsize="3168,2">
            <v:shape style="position:absolute;left:7662;top:337;width:3168;height:2" coordorigin="7662,337" coordsize="3168,0" path="m7662,337l10830,337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713-767-3500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713-767-3520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SAN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ONIO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Richard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Garcia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14250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J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udson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Antoni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78233-4480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210-490-3096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210-545-4329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South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xas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atermaster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Office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210-490-3096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210-545-4329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7" w:lineRule="exact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position w:val="-1"/>
        </w:rPr>
        <w:t>1-800-733-2733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3" w:equalWidth="0">
            <w:col w:w="3338" w:space="388"/>
            <w:col w:w="2889" w:space="423"/>
            <w:col w:w="3282"/>
          </w:cols>
        </w:sectPr>
      </w:pPr>
      <w:rPr/>
    </w:p>
    <w:p>
      <w:pPr>
        <w:spacing w:before="0" w:after="0" w:line="173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Lu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k,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79414-3426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6" w:lineRule="exact"/>
        <w:ind w:left="470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  <w:position w:val="-2"/>
        </w:rPr>
        <w:t>806-796-7092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2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  <w:position w:val="-2"/>
        </w:rPr>
        <w:t>806-796-7107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right="-20"/>
        <w:jc w:val="left"/>
        <w:tabs>
          <w:tab w:pos="3300" w:val="left"/>
          <w:tab w:pos="64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31F2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</w:rPr>
        <w:t> </w:t>
      </w:r>
      <w:r>
        <w:rPr>
          <w:rFonts w:ascii="Arial" w:hAnsi="Arial" w:cs="Arial" w:eastAsia="Arial"/>
          <w:sz w:val="17"/>
          <w:szCs w:val="17"/>
          <w:color w:val="231F2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  <w:t>Ri</w:t>
      </w:r>
      <w:r>
        <w:rPr>
          <w:rFonts w:ascii="Arial" w:hAnsi="Arial" w:cs="Arial" w:eastAsia="Arial"/>
          <w:sz w:val="17"/>
          <w:szCs w:val="17"/>
          <w:color w:val="231F20"/>
          <w:spacing w:val="-3"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  <w:t>ky</w:t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  <w:t>Anderson</w:t>
        <w:tab/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</w:r>
      <w:r>
        <w:rPr>
          <w:rFonts w:ascii="Arial" w:hAnsi="Arial" w:cs="Arial" w:eastAsia="Arial"/>
          <w:sz w:val="17"/>
          <w:szCs w:val="17"/>
          <w:color w:val="231F20"/>
          <w:spacing w:val="0"/>
          <w:u w:val="single" w:color="231F2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u w:val="single" w:color="231F20"/>
        </w:rPr>
        <w:tab/>
      </w:r>
      <w:r>
        <w:rPr>
          <w:rFonts w:ascii="Arial" w:hAnsi="Arial" w:cs="Arial" w:eastAsia="Arial"/>
          <w:sz w:val="17"/>
          <w:szCs w:val="17"/>
          <w:color w:val="231F20"/>
          <w:spacing w:val="0"/>
          <w:u w:val="single" w:color="231F20"/>
        </w:rPr>
      </w:r>
      <w:r>
        <w:rPr>
          <w:rFonts w:ascii="Arial" w:hAnsi="Arial" w:cs="Arial" w:eastAsia="Arial"/>
          <w:sz w:val="17"/>
          <w:szCs w:val="17"/>
          <w:color w:val="231F20"/>
          <w:spacing w:val="0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</w:rPr>
      </w:r>
    </w:p>
    <w:p>
      <w:pPr>
        <w:spacing w:before="0" w:after="0" w:line="136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4"/>
        </w:rPr>
        <w:t>622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3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  <w:position w:val="-4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  <w:position w:val="-4"/>
        </w:rPr>
        <w:t>Oa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15"/>
          <w:position w:val="-4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  <w:position w:val="-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15"/>
          <w:position w:val="-4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  <w:position w:val="-4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5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4"/>
        </w:rPr>
        <w:t>St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  <w:position w:val="-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  <w:position w:val="-4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3144" w:space="582"/>
            <w:col w:w="659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4.5pt;margin-top:-7.814102pt;width:158.4pt;height:.1pt;mso-position-horizontal-relative:page;mso-position-vertical-relative:paragraph;z-index:-1935" coordorigin="1090,-156" coordsize="3168,2">
            <v:shape style="position:absolute;left:1090;top:-156;width:3168;height:2" coordorigin="1090,-156" coordsize="3168,0" path="m1090,-156l4258,-156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ABILENE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Winona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Hen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ind w:left="470" w:right="97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1977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Indust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Blvd.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Abilen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79602-7833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325-698-9674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325-692-5869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4.5pt;margin-top:-7.827103pt;width:158.4pt;height:.1pt;mso-position-horizontal-relative:page;mso-position-vertical-relative:paragraph;z-index:-1934" coordorigin="1090,-157" coordsize="3168,2">
            <v:shape style="position:absolute;left:1090;top:-157;width:3168;height:2" coordorigin="1090,-157" coordsize="3168,0" path="m1090,-157l4258,-157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ALLAS/FO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k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2309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7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th,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76118-6951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817-588-5800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817-588-5700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Stephe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ville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Office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70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(Confined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Animal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111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eeding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Ope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ations)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580-D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Lingl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ville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Stephe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8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vill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76401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254-965-9200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1-800-687-7078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4.5pt;margin-top:-7.854095pt;width:158.4pt;height:.1pt;mso-position-horizontal-relative:page;mso-position-vertical-relative:paragraph;z-index:-1933" coordorigin="1090,-157" coordsize="3168,2">
            <v:shape style="position:absolute;left:1090;top:-157;width:3168;height:2" coordorigin="1090,-157" coordsize="3168,0" path="m1090,-157l4258,-157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TYLER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Ler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Biggers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2916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eague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4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2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yle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75701-3734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7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903-535-5100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903-595-1562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San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Angel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76903-7035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325-655-9479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325-658-5431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  <w:b/>
          <w:bCs/>
        </w:rPr>
        <w:t>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atermaster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Office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325-481-8069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1-866-314-4894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325-658-5431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7.300003pt;margin-top:-7.819595pt;width:158.4pt;height:.1pt;mso-position-horizontal-relative:page;mso-position-vertical-relative:paragraph;z-index:-1930" coordorigin="4346,-156" coordsize="3168,2">
            <v:shape style="position:absolute;left:4346;top:-156;width:3168;height:2" coordorigin="4346,-156" coordsize="3168,0" path="m4346,-156l7514,-156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Anna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Dunbar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6801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Sanger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2500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ac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76710-7826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254-751-0335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254-772-9241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7.300003pt;margin-top:-7.832596pt;width:158.4pt;height:.1pt;mso-position-horizontal-relative:page;mso-position-vertical-relative:paragraph;z-index:-1929" coordorigin="4346,-157" coordsize="3168,2">
            <v:shape style="position:absolute;left:4346;top:-157;width:3168;height:2" coordorigin="4346,-157" coordsize="3168,0" path="m4346,-157l7514,-157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UMONT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Georgie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olz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3870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East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6"/>
          <w:w w:val="114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3"/>
        </w:rPr>
        <w:t>Fw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7"/>
          <w:w w:val="103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Beaumont,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77703-1830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409-898-3838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409-892-2119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7.300003pt;margin-top:-7.845596pt;width:158.4pt;height:.1pt;mso-position-horizontal-relative:page;mso-position-vertical-relative:paragraph;z-index:-1928" coordorigin="4346,-157" coordsize="3168,2">
            <v:shape style="position:absolute;left:4346;top:-157;width:3168;height:2" coordorigin="4346,-157" coordsize="3168,0" path="m4346,-157l7514,-157e" filled="f" stroked="t" strokeweight=".5pt" strokecolor="#231F2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11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USTIN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atty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Reeh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2800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IH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35,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ustin,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78704-5700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6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512-339-2929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512-339-3795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CORPUS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CHRISTI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Regional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Directo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8"/>
        </w:rPr>
        <w:t>Susan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7"/>
        </w:rPr>
        <w:t>Cl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7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3"/>
        </w:rPr>
        <w:t>wis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NRC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Bldg.,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1200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6300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5"/>
        </w:rPr>
        <w:t>Ocean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5839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6"/>
          <w:w w:val="11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1"/>
        </w:rPr>
        <w:t>pus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isti,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TX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10"/>
        </w:rPr>
        <w:t>78412-5839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83.100006pt;margin-top:16.874893pt;width:158.4pt;height:.1pt;mso-position-horizontal-relative:page;mso-position-vertical-relative:paragraph;z-index:-1926" coordorigin="7662,337" coordsize="3168,2">
            <v:shape style="position:absolute;left:7662;top:337;width:3168;height:2" coordorigin="7662,337" coordsize="3168,0" path="m7662,337l10830,337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361-825-3100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361-825-3101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15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HARLINGEN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Ramirez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ind w:right="119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1804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Jef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erson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231F20"/>
          <w:spacing w:val="3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lingen,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78550-5247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956-425-6010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956-412-5059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Rio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Grande</w:t>
      </w:r>
      <w:r>
        <w:rPr>
          <w:rFonts w:ascii="Arial" w:hAnsi="Arial" w:cs="Arial" w:eastAsia="Arial"/>
          <w:sz w:val="17"/>
          <w:szCs w:val="17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  <w:b/>
          <w:bCs/>
        </w:rPr>
        <w:t>W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atermaster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Office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956-430-6056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1-800-609-1219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956-430-6052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gle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5"/>
          <w:w w:val="100"/>
          <w:b/>
          <w:bCs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ass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Office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1152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St.,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Eagle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78852-4367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83.100006pt;margin-top:16.891739pt;width:158.4pt;height:.1pt;mso-position-horizontal-relative:page;mso-position-vertical-relative:paragraph;z-index:-1925" coordorigin="7662,338" coordsize="3168,2">
            <v:shape style="position:absolute;left:7662;top:338;width:3168;height:2" coordorigin="7662,338" coordsize="3168,0" path="m7662,338l10830,338e" filled="f" stroked="t" strokeweight=".5pt" strokecolor="#231F2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830-773-5059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830-773-4103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  <w:b/>
          <w:bCs/>
        </w:rPr>
        <w:t>LAREDO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vid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A.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Ramirez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707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E.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Calton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Rd.,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304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Lared</w:t>
      </w:r>
      <w:r>
        <w:rPr>
          <w:rFonts w:ascii="Arial" w:hAnsi="Arial" w:cs="Arial" w:eastAsia="Arial"/>
          <w:sz w:val="17"/>
          <w:szCs w:val="17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TX</w:t>
      </w:r>
      <w:r>
        <w:rPr>
          <w:rFonts w:ascii="Arial" w:hAnsi="Arial" w:cs="Arial" w:eastAsia="Arial"/>
          <w:sz w:val="17"/>
          <w:szCs w:val="17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1F20"/>
          <w:spacing w:val="0"/>
          <w:w w:val="100"/>
        </w:rPr>
        <w:t>78041-3887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956-791-6611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4"/>
          <w:w w:val="100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0"/>
        </w:rPr>
        <w:t>AX: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31F20"/>
          <w:spacing w:val="0"/>
          <w:w w:val="109"/>
        </w:rPr>
        <w:t>956-791-6716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3" w:equalWidth="0">
            <w:col w:w="3364" w:space="362"/>
            <w:col w:w="2674" w:space="642"/>
            <w:col w:w="3278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407" w:lineRule="exact"/>
        <w:ind w:left="200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pict>
          <v:group style="position:absolute;margin-left:56.544868pt;margin-top:56.137543pt;width:501.672413pt;height:450.663674pt;mso-position-horizontal-relative:page;mso-position-vertical-relative:paragraph;z-index:-1922" coordorigin="1131,1123" coordsize="10033,9013">
            <v:shape style="position:absolute;left:1131;top:1134;width:6952;height:8982" type="#_x0000_t75">
              <v:imagedata r:id="rId17" o:title=""/>
            </v:shape>
            <v:group style="position:absolute;left:6914;top:6464;width:277;height:433" coordorigin="6914,6464" coordsize="277,433">
              <v:shape style="position:absolute;left:6914;top:6464;width:277;height:433" coordorigin="6914,6464" coordsize="277,433" path="m7035,6897l6914,6741,6914,6464,7191,6464,7191,6585,7156,6828,7035,6897e" filled="t" fillcolor="#B1B3B6" stroked="f">
                <v:path arrowok="t"/>
                <v:fill/>
              </v:shape>
            </v:group>
            <v:group style="position:absolute;left:7191;top:6308;width:537;height:520" coordorigin="7191,6308" coordsize="537,520">
              <v:shape style="position:absolute;left:7191;top:6308;width:537;height:520" coordorigin="7191,6308" coordsize="537,520" path="m7503,6828l7191,6585,7191,6464,7260,6308,7468,6464,7728,6464,7693,6672,7572,6776,7503,6828e" filled="t" fillcolor="#B1B3B6" stroked="f">
                <v:path arrowok="t"/>
                <v:fill/>
              </v:shape>
              <v:shape style="position:absolute;left:7191;top:6308;width:537;height:520" coordorigin="7191,6308" coordsize="537,520" path="m7728,6464l7468,6464,7572,6395,7728,6464e" filled="t" fillcolor="#B1B3B6" stroked="f">
                <v:path arrowok="t"/>
                <v:fill/>
              </v:shape>
            </v:group>
            <v:group style="position:absolute;left:6900;top:6835;width:433;height:346" coordorigin="6900,6835" coordsize="433,346">
              <v:shape style="position:absolute;left:6900;top:6835;width:433;height:346" coordorigin="6900,6835" coordsize="433,346" path="m7143,7181l7056,7060,6900,7060,7021,6904,7143,6835,7298,6939,7333,7025,7143,7181e" filled="t" fillcolor="#B1B3B6" stroked="f">
                <v:path arrowok="t"/>
                <v:fill/>
              </v:shape>
            </v:group>
            <v:group style="position:absolute;left:6914;top:6464;width:277;height:433" coordorigin="6914,6464" coordsize="277,433">
              <v:shape style="position:absolute;left:6914;top:6464;width:277;height:433" coordorigin="6914,6464" coordsize="277,433" path="m6914,6464l6914,6741,7035,6897,7156,6828,7191,6585,7191,6464,6914,6464xe" filled="f" stroked="t" strokeweight=".433001pt" strokecolor="#231F20">
                <v:path arrowok="t"/>
              </v:shape>
            </v:group>
            <v:group style="position:absolute;left:4710;top:6628;width:3370;height:3482" coordorigin="4710,6628" coordsize="3370,3482">
              <v:shape style="position:absolute;left:4710;top:6628;width:3370;height:3482" coordorigin="4710,6628" coordsize="3370,3482" path="m4710,6628l5416,6628,5413,7183,5835,7183,5835,7574,6372,7574,6372,7935,7137,7935,7134,8342,7199,8342,7199,9012,7823,9011,7823,9161,7914,9484,7978,9661,8080,10022,7857,10110,7512,9955,7357,9955,7012,9782,6616,9661,6581,9575,6391,9230,6357,9006,6271,8764,6046,8574,5824,8314,5771,8229,5581,7919,5529,7557,5374,7488,4960,7057,4710,7055,4710,6628xe" filled="f" stroked="t" strokeweight="2.624329pt" strokecolor="#231F20">
                <v:path arrowok="t"/>
              </v:shape>
              <v:shape style="position:absolute;left:7966;top:3658;width:3169;height:5414" type="#_x0000_t75">
                <v:imagedata r:id="rId18" o:title=""/>
              </v:shape>
            </v:group>
            <v:group style="position:absolute;left:7222;top:3418;width:124;height:2" coordorigin="7222,3418" coordsize="124,2">
              <v:shape style="position:absolute;left:7222;top:3418;width:124;height:2" coordorigin="7222,3418" coordsize="124,0" path="m7222,3418l7346,3418e" filled="f" stroked="t" strokeweight="4.268648pt" strokecolor="#FFFFFF">
                <v:path arrowok="t"/>
              </v:shape>
            </v:group>
            <v:group style="position:absolute;left:4889;top:1232;width:78;height:72" coordorigin="4889,1232" coordsize="78,72">
              <v:shape style="position:absolute;left:4889;top:1232;width:78;height:72" coordorigin="4889,1232" coordsize="78,72" path="m4889,1268l4967,1268e" filled="f" stroked="t" strokeweight="3.723618pt" strokecolor="#FFFFFF">
                <v:path arrowok="t"/>
              </v:shape>
            </v:group>
            <v:group style="position:absolute;left:5622;top:1677;width:2;height:101" coordorigin="5622,1677" coordsize="2,101">
              <v:shape style="position:absolute;left:5622;top:1677;width:2;height:101" coordorigin="5622,1677" coordsize="0,101" path="m5622,1778l5622,1677e" filled="f" stroked="t" strokeweight="4.290736pt" strokecolor="#FFFFFF">
                <v:path arrowok="t"/>
              </v:shape>
            </v:group>
            <v:group style="position:absolute;left:4978;top:2717;width:54;height:79" coordorigin="4978,2717" coordsize="54,79">
              <v:shape style="position:absolute;left:4978;top:2717;width:54;height:79" coordorigin="4978,2717" coordsize="54,79" path="m4978,2756l5032,2756e" filled="f" stroked="t" strokeweight="4.035064pt" strokecolor="#FFFFFF">
                <v:path arrowok="t"/>
              </v:shape>
            </v:group>
            <v:group style="position:absolute;left:4978;top:2717;width:54;height:79" coordorigin="4978,2717" coordsize="54,79">
              <v:shape style="position:absolute;left:4978;top:2717;width:54;height:79" coordorigin="4978,2717" coordsize="54,79" path="m4978,2717l5032,2717,5032,2795,4978,2795,4978,2717xe" filled="f" stroked="t" strokeweight=".775032pt" strokecolor="#FFFFFF">
                <v:path arrowok="t"/>
              </v:shape>
            </v:group>
            <v:group style="position:absolute;left:4271;top:3342;width:2;height:93" coordorigin="4271,3342" coordsize="2,93">
              <v:shape style="position:absolute;left:4271;top:3342;width:2;height:93" coordorigin="4271,3342" coordsize="0,93" path="m4271,3435l4271,3342e" filled="f" stroked="t" strokeweight="2.381244pt" strokecolor="#FFFFFF">
                <v:path arrowok="t"/>
              </v:shape>
            </v:group>
            <v:group style="position:absolute;left:4260;top:3795;width:24;height:83" coordorigin="4260,3795" coordsize="24,83">
              <v:shape style="position:absolute;left:4260;top:3795;width:24;height:83" coordorigin="4260,3795" coordsize="24,83" path="m4272,3879l4272,3795e" filled="f" stroked="t" strokeweight="1.320221pt" strokecolor="#FFFFFF">
                <v:path arrowok="t"/>
              </v:shape>
            </v:group>
            <v:group style="position:absolute;left:6668;top:3143;width:26;height:90" coordorigin="6668,3143" coordsize="26,90">
              <v:shape style="position:absolute;left:6668;top:3143;width:26;height:90" coordorigin="6668,3143" coordsize="26,90" path="m6681,3233l6681,3143e" filled="f" stroked="t" strokeweight="1.397195pt" strokecolor="#FFFFFF">
                <v:path arrowok="t"/>
              </v:shape>
            </v:group>
            <v:group style="position:absolute;left:5994;top:3732;width:2;height:102" coordorigin="5994,3732" coordsize="2,102">
              <v:shape style="position:absolute;left:5994;top:3732;width:2;height:102" coordorigin="5994,3732" coordsize="0,102" path="m5994,3834l5994,3732e" filled="f" stroked="t" strokeweight="1.98675pt" strokecolor="#FFFFFF">
                <v:path arrowok="t"/>
              </v:shape>
            </v:group>
            <v:group style="position:absolute;left:6607;top:4135;width:2;height:95" coordorigin="6607,4135" coordsize="2,95">
              <v:shape style="position:absolute;left:6607;top:4135;width:2;height:95" coordorigin="6607,4135" coordsize="0,95" path="m6607,4230l6607,4135e" filled="f" stroked="t" strokeweight="2.340133pt" strokecolor="#FFFFFF">
                <v:path arrowok="t"/>
              </v:shape>
            </v:group>
            <v:group style="position:absolute;left:5549;top:4277;width:2;height:114" coordorigin="5549,4277" coordsize="2,114">
              <v:shape style="position:absolute;left:5549;top:4277;width:2;height:114" coordorigin="5549,4277" coordsize="0,114" path="m5549,4391l5549,4277e" filled="f" stroked="t" strokeweight="1.673603pt" strokecolor="#FFFFFF">
                <v:path arrowok="t"/>
              </v:shape>
            </v:group>
            <v:group style="position:absolute;left:6846;top:4704;width:2;height:102" coordorigin="6846,4704" coordsize="2,102">
              <v:shape style="position:absolute;left:6846;top:4704;width:2;height:102" coordorigin="6846,4704" coordsize="0,102" path="m6846,4807l6846,4704e" filled="f" stroked="t" strokeweight="4.344968pt" strokecolor="#FFFFFF">
                <v:path arrowok="t"/>
              </v:shape>
            </v:group>
            <v:group style="position:absolute;left:6492;top:4711;width:41;height:81" coordorigin="6492,4711" coordsize="41,81">
              <v:shape style="position:absolute;left:6492;top:4711;width:41;height:81" coordorigin="6492,4711" coordsize="41,81" path="m6513,4792l6513,4711e" filled="f" stroked="t" strokeweight="2.145947pt" strokecolor="#FFFFFF">
                <v:path arrowok="t"/>
              </v:shape>
            </v:group>
            <v:group style="position:absolute;left:5437;top:4759;width:2;height:114" coordorigin="5437,4759" coordsize="2,114">
              <v:shape style="position:absolute;left:5437;top:4759;width:2;height:114" coordorigin="5437,4759" coordsize="0,114" path="m5437,4873l5437,4759e" filled="f" stroked="t" strokeweight="1.750578pt" strokecolor="#FFFFFF">
                <v:path arrowok="t"/>
              </v:shape>
            </v:group>
            <v:group style="position:absolute;left:6900;top:6835;width:433;height:346" coordorigin="6900,6835" coordsize="433,346">
              <v:shape style="position:absolute;left:6900;top:6835;width:433;height:346" coordorigin="6900,6835" coordsize="433,346" path="m6900,7060l7056,7060,7143,7181,7333,7025,7298,6939,7143,6835,7021,6904,6900,7060xe" filled="f" stroked="t" strokeweight=".433023pt" strokecolor="#231F20">
                <v:path arrowok="t"/>
              </v:shape>
            </v:group>
            <v:group style="position:absolute;left:7143;top:6939;width:416;height:398" coordorigin="7143,6939" coordsize="416,398">
              <v:shape style="position:absolute;left:7143;top:6939;width:416;height:398" coordorigin="7143,6939" coordsize="416,398" path="m7454,7337l7246,7302,7143,7181,7333,7025,7402,6939,7558,7146,7454,7337e" filled="t" fillcolor="#B1B3B6" stroked="f">
                <v:path arrowok="t"/>
                <v:fill/>
              </v:shape>
            </v:group>
            <v:group style="position:absolute;left:7143;top:6939;width:416;height:398" coordorigin="7143,6939" coordsize="416,398">
              <v:shape style="position:absolute;left:7143;top:6939;width:416;height:398" coordorigin="7143,6939" coordsize="416,398" path="m7402,6939l7333,7025,7143,7181,7246,7302,7454,7337,7558,7146,7402,6939xe" filled="f" stroked="t" strokeweight=".433017pt" strokecolor="#231F20">
                <v:path arrowok="t"/>
              </v:shape>
            </v:group>
            <v:group style="position:absolute;left:7149;top:7137;width:183;height:2" coordorigin="7149,7137" coordsize="183,2">
              <v:shape style="position:absolute;left:7149;top:7137;width:183;height:2" coordorigin="7149,7137" coordsize="183,0" path="m7149,7137l7332,7137e" filled="f" stroked="t" strokeweight="3.504906pt" strokecolor="#B1B3B6">
                <v:path arrowok="t"/>
              </v:shape>
            </v:group>
            <v:group style="position:absolute;left:6398;top:6471;width:502;height:277" coordorigin="6398,6471" coordsize="502,277">
              <v:shape style="position:absolute;left:6398;top:6471;width:502;height:277" coordorigin="6398,6471" coordsize="502,277" path="m6398,6471l6900,6471,6900,6748,6398,6748,6398,6471e" filled="t" fillcolor="#B1B3B6" stroked="f">
                <v:path arrowok="t"/>
                <v:fill/>
              </v:shape>
            </v:group>
            <v:group style="position:absolute;left:6398;top:6471;width:502;height:277" coordorigin="6398,6471" coordsize="502,277">
              <v:shape style="position:absolute;left:6398;top:6471;width:502;height:277" coordorigin="6398,6471" coordsize="502,277" path="m6398,6471l6900,6471,6900,6748,6398,6748,6398,6471xe" filled="f" stroked="t" strokeweight=".433034pt" strokecolor="#231F20">
                <v:path arrowok="t"/>
              </v:shape>
            </v:group>
            <v:group style="position:absolute;left:6637;top:6152;width:433;height:312" coordorigin="6637,6152" coordsize="433,312">
              <v:shape style="position:absolute;left:6637;top:6152;width:433;height:312" coordorigin="6637,6152" coordsize="433,312" path="m7070,6464l6637,6464,6637,6152,7035,6152,7070,6464e" filled="t" fillcolor="#B1B3B6" stroked="f">
                <v:path arrowok="t"/>
                <v:fill/>
              </v:shape>
            </v:group>
            <v:group style="position:absolute;left:6637;top:6152;width:433;height:312" coordorigin="6637,6152" coordsize="433,312">
              <v:shape style="position:absolute;left:6637;top:6152;width:433;height:312" coordorigin="6637,6152" coordsize="433,312" path="m6637,6152l6637,6464,7070,6464,7035,6152,6637,6152xe" filled="f" stroked="t" strokeweight=".433026pt" strokecolor="#231F20">
                <v:path arrowok="t"/>
              </v:shape>
            </v:group>
            <v:group style="position:absolute;left:7091;top:7302;width:433;height:416" coordorigin="7091,7302" coordsize="433,416">
              <v:shape style="position:absolute;left:7091;top:7302;width:433;height:416" coordorigin="7091,7302" coordsize="433,416" path="m7212,7718l7091,7527,7246,7302,7454,7337,7523,7458,7212,7718e" filled="t" fillcolor="#B1B3B6" stroked="f">
                <v:path arrowok="t"/>
                <v:fill/>
              </v:shape>
            </v:group>
            <v:group style="position:absolute;left:7091;top:7302;width:433;height:416" coordorigin="7091,7302" coordsize="433,416">
              <v:shape style="position:absolute;left:7091;top:7302;width:433;height:416" coordorigin="7091,7302" coordsize="433,416" path="m7246,7302l7091,7527,7212,7718,7523,7458,7454,7337,7246,7302xe" filled="f" stroked="t" strokeweight=".433017pt" strokecolor="#231F20">
                <v:path arrowok="t"/>
              </v:shape>
            </v:group>
            <v:group style="position:absolute;left:6086;top:6627;width:623;height:398" coordorigin="6086,6627" coordsize="623,398">
              <v:shape style="position:absolute;left:6086;top:6627;width:623;height:398" coordorigin="6086,6627" coordsize="623,398" path="m6710,7025l6554,6939,6155,6939,6155,6835,6086,6835,6086,6627,6398,6627,6398,6748,6710,6748,6710,7025e" filled="t" fillcolor="#B1B3B6" stroked="f">
                <v:path arrowok="t"/>
                <v:fill/>
              </v:shape>
            </v:group>
            <v:group style="position:absolute;left:6086;top:6627;width:623;height:398" coordorigin="6086,6627" coordsize="623,398">
              <v:shape style="position:absolute;left:6086;top:6627;width:623;height:398" coordorigin="6086,6627" coordsize="623,398" path="m6086,6627l6086,6835,6155,6835,6155,6939,6554,6939,6710,7025,6710,6748,6398,6748,6398,6627,6086,6627xe" filled="f" stroked="t" strokeweight=".43303pt" strokecolor="#231F20">
                <v:path arrowok="t"/>
              </v:shape>
            </v:group>
            <v:group style="position:absolute;left:6242;top:6939;width:537;height:277" coordorigin="6242,6939" coordsize="537,277">
              <v:shape style="position:absolute;left:6242;top:6939;width:537;height:277" coordorigin="6242,6939" coordsize="537,277" path="m6710,7216l6675,7216,6675,7181,6242,7181,6242,6939,6554,6939,6710,7025,6779,7094,6710,7216e" filled="t" fillcolor="#B1B3B6" stroked="f">
                <v:path arrowok="t"/>
                <v:fill/>
              </v:shape>
            </v:group>
            <v:group style="position:absolute;left:6242;top:6939;width:537;height:277" coordorigin="6242,6939" coordsize="537,277">
              <v:shape style="position:absolute;left:6242;top:6939;width:537;height:277" coordorigin="6242,6939" coordsize="537,277" path="m6242,6939l6242,7181,6675,7181,6675,7216,6710,7216,6779,7094,6710,7025,6554,6939,6242,6939xe" filled="f" stroked="t" strokeweight=".433035pt" strokecolor="#231F20">
                <v:path arrowok="t"/>
              </v:shape>
            </v:group>
            <v:group style="position:absolute;left:5930;top:6835;width:312;height:346" coordorigin="5930,6835" coordsize="312,346">
              <v:shape style="position:absolute;left:5930;top:6835;width:312;height:346" coordorigin="5930,6835" coordsize="312,346" path="m6242,7181l5930,7181,5930,6835,6156,6835,6156,6939,6242,6939,6242,7181e" filled="t" fillcolor="#B1B3B6" stroked="f">
                <v:path arrowok="t"/>
                <v:fill/>
              </v:shape>
            </v:group>
            <v:group style="position:absolute;left:5930;top:6835;width:312;height:346" coordorigin="5930,6835" coordsize="312,346">
              <v:shape style="position:absolute;left:5930;top:6835;width:312;height:346" coordorigin="5930,6835" coordsize="312,346" path="m6156,6835l6156,6939,6242,6939,6242,7181,5930,7181,5930,6835,6156,6835xe" filled="f" stroked="t" strokeweight=".433012pt" strokecolor="#231F20">
                <v:path arrowok="t"/>
              </v:shape>
            </v:group>
            <v:group style="position:absolute;left:6363;top:7094;width:416;height:476" coordorigin="6363,7094" coordsize="416,476">
              <v:shape style="position:absolute;left:6363;top:7094;width:416;height:476" coordorigin="6363,7094" coordsize="416,476" path="m6779,7216l6710,7216,6779,7094,6779,7216e" filled="t" fillcolor="#B1B3B6" stroked="f">
                <v:path arrowok="t"/>
                <v:fill/>
              </v:shape>
              <v:shape style="position:absolute;left:6363;top:7094;width:416;height:476" coordorigin="6363,7094" coordsize="416,476" path="m6779,7571l6363,7571,6363,7181,6675,7181,6675,7216,6779,7216,6779,7571e" filled="t" fillcolor="#B1B3B6" stroked="f">
                <v:path arrowok="t"/>
                <v:fill/>
              </v:shape>
            </v:group>
            <v:group style="position:absolute;left:6363;top:7094;width:416;height:476" coordorigin="6363,7094" coordsize="416,476">
              <v:shape style="position:absolute;left:6363;top:7094;width:416;height:476" coordorigin="6363,7094" coordsize="416,476" path="m6363,7181l6363,7571,6779,7571,6779,7094,6710,7216,6675,7216,6675,7181,6363,7181xe" filled="f" stroked="t" strokeweight=".433011pt" strokecolor="#231F20">
                <v:path arrowok="t"/>
              </v:shape>
            </v:group>
            <v:group style="position:absolute;left:6372;top:7571;width:408;height:364" coordorigin="6372,7571" coordsize="408,364">
              <v:shape style="position:absolute;left:6372;top:7571;width:408;height:364" coordorigin="6372,7571" coordsize="408,364" path="m6372,7571l6780,7571,6780,7934,6372,7934,6372,7571e" filled="t" fillcolor="#B1B3B6" stroked="f">
                <v:path arrowok="t"/>
                <v:fill/>
              </v:shape>
            </v:group>
            <v:group style="position:absolute;left:6372;top:7571;width:408;height:364" coordorigin="6372,7571" coordsize="408,364">
              <v:shape style="position:absolute;left:6372;top:7571;width:408;height:364" coordorigin="6372,7571" coordsize="408,364" path="m6372,7571l6780,7571,6780,7934,6372,7934,6372,7571xe" filled="f" stroked="t" strokeweight=".433019pt" strokecolor="#231F20">
                <v:path arrowok="t"/>
              </v:shape>
            </v:group>
            <v:group style="position:absolute;left:6779;top:7406;width:519;height:520" coordorigin="6779,7406" coordsize="519,520">
              <v:shape style="position:absolute;left:6779;top:7406;width:519;height:520" coordorigin="6779,7406" coordsize="519,520" path="m7143,7926l6779,7926,6779,7406,7091,7527,7212,7718,7298,7805,7143,7926e" filled="t" fillcolor="#B1B3B6" stroked="f">
                <v:path arrowok="t"/>
                <v:fill/>
              </v:shape>
            </v:group>
            <v:group style="position:absolute;left:6779;top:7406;width:519;height:520" coordorigin="6779,7406" coordsize="519,520">
              <v:shape style="position:absolute;left:6779;top:7406;width:519;height:520" coordorigin="6779,7406" coordsize="519,520" path="m6779,7406l6779,7458,6779,7926,7143,7926,7298,7805,7212,7718,7091,7527,6779,7406xe" filled="f" stroked="t" strokeweight=".433015pt" strokecolor="#231F20">
                <v:path arrowok="t"/>
              </v:shape>
            </v:group>
            <v:group style="position:absolute;left:5428;top:6627;width:658;height:554" coordorigin="5428,6627" coordsize="658,554">
              <v:shape style="position:absolute;left:5428;top:6627;width:658;height:554" coordorigin="5428,6627" coordsize="658,554" path="m5930,7181l5428,7181,5428,6627,6086,6627,6086,6835,5930,6835,5930,7181e" filled="t" fillcolor="#B1B3B6" stroked="f">
                <v:path arrowok="t"/>
                <v:fill/>
              </v:shape>
            </v:group>
            <v:group style="position:absolute;left:5428;top:6627;width:658;height:554" coordorigin="5428,6627" coordsize="658,554">
              <v:shape style="position:absolute;left:5428;top:6627;width:658;height:554" coordorigin="5428,6627" coordsize="658,554" path="m5428,6627l5428,7181,5930,7181,5930,6835,6086,6835,6086,6627,5428,6627xe" filled="f" stroked="t" strokeweight=".433021pt" strokecolor="#231F20">
                <v:path arrowok="t"/>
              </v:shape>
            </v:group>
            <v:group style="position:absolute;left:7212;top:7458;width:433;height:416" coordorigin="7212,7458" coordsize="433,416">
              <v:shape style="position:absolute;left:7212;top:7458;width:433;height:416" coordorigin="7212,7458" coordsize="433,416" path="m7333,7874l7298,7805,7212,7718,7523,7458,7645,7527,7523,7649,7645,7770,7564,7839,7454,7839,7333,7874e" filled="t" fillcolor="#B1B3B6" stroked="f">
                <v:path arrowok="t"/>
                <v:fill/>
              </v:shape>
              <v:shape style="position:absolute;left:7212;top:7458;width:433;height:416" coordorigin="7212,7458" coordsize="433,416" path="m7523,7874l7454,7839,7564,7839,7523,7874e" filled="t" fillcolor="#B1B3B6" stroked="f">
                <v:path arrowok="t"/>
                <v:fill/>
              </v:shape>
            </v:group>
            <v:group style="position:absolute;left:7212;top:7458;width:433;height:416" coordorigin="7212,7458" coordsize="433,416">
              <v:shape style="position:absolute;left:7212;top:7458;width:433;height:416" coordorigin="7212,7458" coordsize="433,416" path="m7212,7718l7298,7805,7333,7874,7454,7839,7523,7874,7645,7770,7523,7649,7645,7527,7523,7458,7212,7718xe" filled="f" stroked="t" strokeweight=".433017pt" strokecolor="#231F20">
                <v:path arrowok="t"/>
              </v:shape>
            </v:group>
            <v:group style="position:absolute;left:6710;top:6748;width:312;height:346" coordorigin="6710,6748" coordsize="312,346">
              <v:shape style="position:absolute;left:6710;top:6748;width:312;height:346" coordorigin="6710,6748" coordsize="312,346" path="m6779,7094l6710,7025,6710,6748,6900,6748,7021,6904,6900,7060,6779,7094e" filled="t" fillcolor="#B1B3B6" stroked="f">
                <v:path arrowok="t"/>
                <v:fill/>
              </v:shape>
            </v:group>
            <v:group style="position:absolute;left:6710;top:6748;width:312;height:346" coordorigin="6710,6748" coordsize="312,346">
              <v:shape style="position:absolute;left:6710;top:6748;width:312;height:346" coordorigin="6710,6748" coordsize="312,346" path="m6710,6748l6710,7025,6779,7094,6900,7060,7021,6904,6900,6748,6710,6748xe" filled="f" stroked="t" strokeweight=".433012pt" strokecolor="#231F20">
                <v:path arrowok="t"/>
              </v:shape>
            </v:group>
            <v:group style="position:absolute;left:6779;top:7060;width:468;height:468" coordorigin="6779,7060" coordsize="468,468">
              <v:shape style="position:absolute;left:6779;top:7060;width:468;height:468" coordorigin="6779,7060" coordsize="468,468" path="m7091,7527l6779,7406,6779,7094,6900,7060,7056,7060,7143,7181,7246,7302,7091,7527e" filled="t" fillcolor="#B1B3B6" stroked="f">
                <v:path arrowok="t"/>
                <v:fill/>
              </v:shape>
            </v:group>
            <v:group style="position:absolute;left:6779;top:7060;width:468;height:468" coordorigin="6779,7060" coordsize="468,468">
              <v:shape style="position:absolute;left:6779;top:7060;width:468;height:468" coordorigin="6779,7060" coordsize="468,468" path="m6900,7060l6779,7094,6779,7406,7091,7527,7246,7302,7143,7181,7056,7060,6900,7060xe" filled="f" stroked="t" strokeweight=".433015pt" strokecolor="#231F20">
                <v:path arrowok="t"/>
              </v:shape>
            </v:group>
            <v:group style="position:absolute;left:5844;top:7181;width:520;height:390" coordorigin="5844,7181" coordsize="520,390">
              <v:shape style="position:absolute;left:5844;top:7181;width:520;height:390" coordorigin="5844,7181" coordsize="520,390" path="m5844,7571l5844,7181,6364,7181,6364,7571,5844,7571e" filled="t" fillcolor="#B1B3B6" stroked="f">
                <v:path arrowok="t"/>
                <v:fill/>
              </v:shape>
            </v:group>
            <v:group style="position:absolute;left:5844;top:7181;width:520;height:390" coordorigin="5844,7181" coordsize="520,390">
              <v:shape style="position:absolute;left:5844;top:7181;width:520;height:390" coordorigin="5844,7181" coordsize="520,390" path="m5844,7181l6364,7181,6364,7571,5844,7571,5844,7181xe" filled="f" stroked="t" strokeweight=".433025pt" strokecolor="#231F20">
                <v:path arrowok="t"/>
              </v:shape>
            </v:group>
            <v:group style="position:absolute;left:6445;top:7127;width:254;height:254" coordorigin="6445,7127" coordsize="254,254">
              <v:shape style="position:absolute;left:6445;top:7127;width:254;height:254" coordorigin="6445,7127" coordsize="254,254" path="m6445,7127l6700,7127,6700,7381,6445,7381,6445,7127e" filled="t" fillcolor="#231F20" stroked="f">
                <v:path arrowok="t"/>
                <v:fill/>
              </v:shape>
            </v:group>
            <v:group style="position:absolute;left:6503;top:7179;width:40;height:139" coordorigin="6503,7179" coordsize="40,139">
              <v:shape style="position:absolute;left:6503;top:7179;width:40;height:139" coordorigin="6503,7179" coordsize="40,139" path="m6543,7318l6517,7318,6517,7203,6503,7203,6503,7179,6543,7179,6543,7318e" filled="t" fillcolor="#FFFFFF" stroked="f">
                <v:path arrowok="t"/>
                <v:fill/>
              </v:shape>
            </v:group>
            <v:group style="position:absolute;left:6569;top:7179;width:76;height:138" coordorigin="6569,7179" coordsize="76,138">
              <v:shape style="position:absolute;left:6569;top:7179;width:76;height:138" coordorigin="6569,7179" coordsize="76,138" path="m6599,7218l6575,7214,6579,7196,6593,7183,6620,7179,6637,7191,6640,7201,6600,7201,6599,7209,6599,7218e" filled="t" fillcolor="#FFFFFF" stroked="f">
                <v:path arrowok="t"/>
                <v:fill/>
              </v:shape>
              <v:shape style="position:absolute;left:6569;top:7179;width:76;height:138" coordorigin="6569,7179" coordsize="76,138" path="m6597,7258l6597,7234,6611,7234,6618,7231,6618,7209,6616,7201,6640,7201,6643,7214,6643,7227,6639,7241,6626,7246,6634,7250,6638,7257,6612,7257,6597,7258e" filled="t" fillcolor="#FFFFFF" stroked="f">
                <v:path arrowok="t"/>
                <v:fill/>
              </v:shape>
              <v:shape style="position:absolute;left:6569;top:7179;width:76;height:138" coordorigin="6569,7179" coordsize="76,138" path="m6643,7297l6617,7297,6617,7286,6617,7261,6612,7257,6638,7257,6644,7266,6645,7292,6643,7297e" filled="t" fillcolor="#FFFFFF" stroked="f">
                <v:path arrowok="t"/>
                <v:fill/>
              </v:shape>
              <v:shape style="position:absolute;left:6569;top:7179;width:76;height:138" coordorigin="6569,7179" coordsize="76,138" path="m6589,7317l6574,7304,6569,7282,6595,7282,6595,7285,6595,7290,6598,7297,6643,7297,6637,7307,6618,7316,6589,7317e" filled="t" fillcolor="#FFFFFF" stroked="f">
                <v:path arrowok="t"/>
                <v:fill/>
              </v:shape>
            </v:group>
            <v:group style="position:absolute;left:6709;top:6865;width:2;height:97" coordorigin="6709,6865" coordsize="2,97">
              <v:shape style="position:absolute;left:6709;top:6865;width:2;height:97" coordorigin="6709,6865" coordsize="0,97" path="m6709,6962l6709,6865e" filled="f" stroked="t" strokeweight="2.852713pt" strokecolor="#B1B3B6">
                <v:path arrowok="t"/>
              </v:shape>
            </v:group>
            <v:group style="position:absolute;left:7350;top:4410;width:242;height:191" coordorigin="7350,4410" coordsize="242,191">
              <v:shape style="position:absolute;left:7350;top:4410;width:242;height:191" coordorigin="7350,4410" coordsize="242,191" path="m7350,4444l7436,4600,7592,4496,7592,4410,7436,4410,7350,4444xe" filled="f" stroked="t" strokeweight=".433024pt" strokecolor="#231F20">
                <v:path arrowok="t"/>
              </v:shape>
            </v:group>
            <v:group style="position:absolute;left:8215;top:5120;width:346;height:502" coordorigin="8215,5120" coordsize="346,502">
              <v:shape style="position:absolute;left:8215;top:5120;width:346;height:502" coordorigin="8215,5120" coordsize="346,502" path="m8527,5120l8285,5224,8215,5310,8337,5587,8371,5622,8562,5380,8527,5120xe" filled="f" stroked="t" strokeweight=".433003pt" strokecolor="#231F20">
                <v:path arrowok="t"/>
              </v:shape>
            </v:group>
            <v:group style="position:absolute;left:8209;top:5338;width:70;height:81" coordorigin="8209,5338" coordsize="70,81">
              <v:shape style="position:absolute;left:8209;top:5338;width:70;height:81" coordorigin="8209,5338" coordsize="70,81" path="m8244,5419l8244,5338e" filled="f" stroked="t" strokeweight="3.587469pt" strokecolor="#FFFFFF">
                <v:path arrowok="t"/>
              </v:shape>
            </v:group>
            <v:group style="position:absolute;left:7003;top:5068;width:433;height:312" coordorigin="7003,5068" coordsize="433,312">
              <v:shape style="position:absolute;left:7003;top:5068;width:433;height:312" coordorigin="7003,5068" coordsize="433,312" path="m7436,5380l7124,5380,7003,5276,7194,5120,7280,5068,7436,5380e" filled="t" fillcolor="#FFFFFF" stroked="f">
                <v:path arrowok="t"/>
                <v:fill/>
              </v:shape>
            </v:group>
            <v:group style="position:absolute;left:7003;top:5068;width:433;height:312" coordorigin="7003,5068" coordsize="433,312">
              <v:shape style="position:absolute;left:7003;top:5068;width:433;height:312" coordorigin="7003,5068" coordsize="433,312" path="m7003,5276l7124,5380,7436,5380,7280,5068,7194,5120,7003,5276xe" filled="f" stroked="t" strokeweight=".433026pt" strokecolor="#231F20">
                <v:path arrowok="t"/>
              </v:shape>
            </v:group>
            <v:group style="position:absolute;left:7869;top:5310;width:468;height:502" coordorigin="7869,5310" coordsize="468,502">
              <v:shape style="position:absolute;left:7869;top:5310;width:468;height:502" coordorigin="7869,5310" coordsize="468,502" path="m7973,5813l7869,5622,7904,5466,7973,5380,8215,5310,8337,5587,8094,5743,7973,5813e" filled="t" fillcolor="#FFFFFF" stroked="f">
                <v:path arrowok="t"/>
                <v:fill/>
              </v:shape>
            </v:group>
            <v:group style="position:absolute;left:7869;top:5310;width:468;height:502" coordorigin="7869,5310" coordsize="468,502">
              <v:shape style="position:absolute;left:7869;top:5310;width:468;height:502" coordorigin="7869,5310" coordsize="468,502" path="m7973,5380l7904,5466,7869,5622,7973,5813,8094,5743,8337,5587,8215,5310,7973,5380xe" filled="f" stroked="t" strokeweight=".433013pt" strokecolor="#231F20">
                <v:path arrowok="t"/>
              </v:shape>
            </v:group>
            <v:group style="position:absolute;left:8344;top:3879;width:100;height:97" coordorigin="8344,3879" coordsize="100,97">
              <v:shape style="position:absolute;left:8344;top:3879;width:100;height:97" coordorigin="8344,3879" coordsize="100,97" path="m8344,3879l8444,3879,8444,3976,8344,3976,8344,3879xe" filled="f" stroked="t" strokeweight=".433016pt" strokecolor="#231F20">
                <v:path arrowok="t"/>
              </v:shape>
            </v:group>
            <v:group style="position:absolute;left:8250;top:5847;width:468;height:277" coordorigin="8250,5847" coordsize="468,277">
              <v:shape style="position:absolute;left:8250;top:5847;width:468;height:277" coordorigin="8250,5847" coordsize="468,277" path="m8562,5847l8337,5968,8250,6055,8371,6124,8683,6090,8717,5968,8683,5847,8562,5847xe" filled="f" stroked="t" strokeweight=".433032pt" strokecolor="#231F20">
                <v:path arrowok="t"/>
              </v:shape>
            </v:group>
            <v:group style="position:absolute;left:7350;top:4496;width:468;height:468" coordorigin="7350,4496" coordsize="468,468">
              <v:shape style="position:absolute;left:7350;top:4496;width:468;height:468" coordorigin="7350,4496" coordsize="468,468" path="m7592,4496l7436,4600,7350,4687,7505,4912,7557,4877,7627,4964,7817,4843,7713,4531,7592,4496xe" filled="f" stroked="t" strokeweight=".433015pt" strokecolor="#231F20">
                <v:path arrowok="t"/>
              </v:shape>
            </v:group>
            <v:group style="position:absolute;left:7347;top:3561;width:410;height:320" coordorigin="7347,3561" coordsize="410,320">
              <v:shape style="position:absolute;left:7347;top:3561;width:410;height:320" coordorigin="7347,3561" coordsize="410,320" path="m7349,3561l7756,3561,7756,3882,7347,3882,7349,3561xe" filled="f" stroked="t" strokeweight=".433024pt" strokecolor="#231F20">
                <v:path arrowok="t"/>
              </v:shape>
            </v:group>
            <v:group style="position:absolute;left:8648;top:5466;width:260;height:502" coordorigin="8648,5466" coordsize="260,502">
              <v:shape style="position:absolute;left:8648;top:5466;width:260;height:502" coordorigin="8648,5466" coordsize="260,502" path="m8908,5968l8717,5968,8683,5847,8648,5535,8839,5466,8839,5657,8908,5968e" filled="t" fillcolor="#FFFFFF" stroked="f">
                <v:path arrowok="t"/>
                <v:fill/>
              </v:shape>
            </v:group>
            <v:group style="position:absolute;left:8648;top:5466;width:260;height:502" coordorigin="8648,5466" coordsize="260,502">
              <v:shape style="position:absolute;left:8648;top:5466;width:260;height:502" coordorigin="8648,5466" coordsize="260,502" path="m8648,5535l8683,5847,8717,5968,8908,5968,8839,5657,8839,5466,8648,5535xe" filled="f" stroked="t" strokeweight=".432996pt" strokecolor="#231F20">
                <v:path arrowok="t"/>
              </v:shape>
            </v:group>
            <v:group style="position:absolute;left:7627;top:3094;width:346;height:468" coordorigin="7627,3094" coordsize="346,468">
              <v:shape style="position:absolute;left:7627;top:3094;width:346;height:468" coordorigin="7627,3094" coordsize="346,468" path="m7627,3163l7627,3561,7973,3561,7973,3094,7869,3284,7817,3163,7713,3197,7627,3163xe" filled="f" stroked="t" strokeweight=".433006pt" strokecolor="#231F20">
                <v:path arrowok="t"/>
              </v:shape>
            </v:group>
            <v:group style="position:absolute;left:7973;top:3094;width:398;height:468" coordorigin="7973,3094" coordsize="398,468">
              <v:shape style="position:absolute;left:7973;top:3094;width:398;height:468" coordorigin="7973,3094" coordsize="398,468" path="m7973,3094l7973,3561,8371,3561,8371,3284,8163,3094,8111,3197,8059,3163,7973,3094xe" filled="f" stroked="t" strokeweight=".43301pt" strokecolor="#231F20">
                <v:path arrowok="t"/>
              </v:shape>
            </v:group>
            <v:group style="position:absolute;left:8371;top:3094;width:346;height:502" coordorigin="8371,3094" coordsize="346,502">
              <v:shape style="position:absolute;left:8371;top:3094;width:346;height:502" coordorigin="8371,3094" coordsize="346,502" path="m8371,3284l8371,3596,8444,3596,8717,3509,8717,3163,8648,3094,8371,3284xe" filled="f" stroked="t" strokeweight=".433003pt" strokecolor="#231F20">
                <v:path arrowok="t"/>
              </v:shape>
            </v:group>
            <v:group style="position:absolute;left:8444;top:3509;width:274;height:433" coordorigin="8444,3509" coordsize="274,433">
              <v:shape style="position:absolute;left:8444;top:3509;width:274;height:433" coordorigin="8444,3509" coordsize="274,433" path="m8683,3942l8444,3942,8444,3596,8717,3509,8717,3821,8648,3873,8683,3942e" filled="t" fillcolor="#FFFFFF" stroked="f">
                <v:path arrowok="t"/>
                <v:fill/>
              </v:shape>
            </v:group>
            <v:group style="position:absolute;left:8444;top:3509;width:274;height:433" coordorigin="8444,3509" coordsize="274,433">
              <v:shape style="position:absolute;left:8444;top:3509;width:274;height:433" coordorigin="8444,3509" coordsize="274,433" path="m8444,3596l8444,3942,8683,3942,8648,3873,8717,3821,8717,3509,8444,3596xe" filled="f" stroked="t" strokeweight=".433001pt" strokecolor="#231F20">
                <v:path arrowok="t"/>
              </v:shape>
            </v:group>
            <v:group style="position:absolute;left:7756;top:3561;width:312;height:320" coordorigin="7756,3561" coordsize="312,320">
              <v:shape style="position:absolute;left:7756;top:3561;width:312;height:320" coordorigin="7756,3561" coordsize="312,320" path="m7756,3561l8068,3561,8068,3882,7756,3882,7756,3561xe" filled="f" stroked="t" strokeweight=".433015pt" strokecolor="#231F20">
                <v:path arrowok="t"/>
              </v:shape>
            </v:group>
            <v:group style="position:absolute;left:6657;top:5068;width:468;height:468" coordorigin="6657,5068" coordsize="468,468">
              <v:shape style="position:absolute;left:6657;top:5068;width:468;height:468" coordorigin="6657,5068" coordsize="468,468" path="m7124,5535l6657,5535,6657,5068,6692,5068,6882,5189,7003,5276,7124,5380,7124,5535e" filled="t" fillcolor="#FFFFFF" stroked="f">
                <v:path arrowok="t"/>
                <v:fill/>
              </v:shape>
            </v:group>
            <v:group style="position:absolute;left:6657;top:5068;width:468;height:468" coordorigin="6657,5068" coordsize="468,468">
              <v:shape style="position:absolute;left:6657;top:5068;width:468;height:468" coordorigin="6657,5068" coordsize="468,468" path="m6657,5068l6657,5535,7124,5535,7124,5380,7003,5276,6882,5189,6692,5068,6657,5068xe" filled="f" stroked="t" strokeweight=".433015pt" strokecolor="#231F20">
                <v:path arrowok="t"/>
              </v:shape>
            </v:group>
            <v:group style="position:absolute;left:7592;top:4254;width:346;height:277" coordorigin="7592,4254" coordsize="346,277">
              <v:shape style="position:absolute;left:7592;top:4254;width:346;height:277" coordorigin="7592,4254" coordsize="346,277" path="m7713,4531l7592,4496,7592,4254,7938,4254,7938,4410,7713,4531e" filled="t" fillcolor="#FFFFFF" stroked="f">
                <v:path arrowok="t"/>
                <v:fill/>
              </v:shape>
            </v:group>
            <v:group style="position:absolute;left:7592;top:4254;width:346;height:277" coordorigin="7592,4254" coordsize="346,277">
              <v:shape style="position:absolute;left:7592;top:4254;width:346;height:277" coordorigin="7592,4254" coordsize="346,277" path="m7592,4254l7592,4496,7713,4531,7938,4410,7938,4254,7592,4254xe" filled="f" stroked="t" strokeweight=".433023pt" strokecolor="#231F20">
                <v:path arrowok="t"/>
              </v:shape>
            </v:group>
            <v:group style="position:absolute;left:8065;top:3561;width:378;height:320" coordorigin="8065,3561" coordsize="378,320">
              <v:shape style="position:absolute;left:8065;top:3561;width:378;height:320" coordorigin="8065,3561" coordsize="378,320" path="m8444,3882l8065,3882,8065,3561,8371,3561,8371,3596,8444,3596,8444,3882e" filled="t" fillcolor="#FFFFFF" stroked="f">
                <v:path arrowok="t"/>
                <v:fill/>
              </v:shape>
            </v:group>
            <v:group style="position:absolute;left:8065;top:3561;width:378;height:320" coordorigin="8065,3561" coordsize="378,320">
              <v:shape style="position:absolute;left:8065;top:3561;width:378;height:320" coordorigin="8065,3561" coordsize="378,320" path="m8065,3882l8444,3882,8444,3596,8371,3596,8371,3561,8065,3561,8065,3882xe" filled="f" stroked="t" strokeweight=".433021pt" strokecolor="#231F20">
                <v:path arrowok="t"/>
              </v:shape>
            </v:group>
            <v:group style="position:absolute;left:8337;top:3942;width:312;height:398" coordorigin="8337,3942" coordsize="312,398">
              <v:shape style="position:absolute;left:8337;top:3942;width:312;height:398" coordorigin="8337,3942" coordsize="312,398" path="m8648,4340l8371,4340,8337,4254,8337,3966,8444,3966,8444,3942,8648,3942,8648,4340e" filled="t" fillcolor="#FFFFFF" stroked="f">
                <v:path arrowok="t"/>
                <v:fill/>
              </v:shape>
            </v:group>
            <v:group style="position:absolute;left:8337;top:3942;width:312;height:398" coordorigin="8337,3942" coordsize="312,398">
              <v:shape style="position:absolute;left:8337;top:3942;width:312;height:398" coordorigin="8337,3942" coordsize="312,398" path="m8337,4254l8371,4340,8648,4340,8648,3942,8444,3942,8444,3966,8337,3966,8337,4254xe" filled="f" stroked="t" strokeweight=".433007pt" strokecolor="#231F20">
                <v:path arrowok="t"/>
              </v:shape>
            </v:group>
            <v:group style="position:absolute;left:7938;top:4254;width:468;height:346" coordorigin="7938,4254" coordsize="468,346">
              <v:shape style="position:absolute;left:7938;top:4254;width:468;height:346" coordorigin="7938,4254" coordsize="468,346" path="m8059,4600l7938,4410,7938,4254,8337,4254,8371,4340,8406,4375,8059,4600e" filled="t" fillcolor="#FFFFFF" stroked="f">
                <v:path arrowok="t"/>
                <v:fill/>
              </v:shape>
            </v:group>
            <v:group style="position:absolute;left:7938;top:4254;width:468;height:346" coordorigin="7938,4254" coordsize="468,346">
              <v:shape style="position:absolute;left:7938;top:4254;width:468;height:346" coordorigin="7938,4254" coordsize="468,346" path="m7938,4254l7938,4410,8059,4600,8406,4375,8371,4340,8337,4254,7938,4254xe" filled="f" stroked="t" strokeweight=".433025pt" strokecolor="#231F20">
                <v:path arrowok="t"/>
              </v:shape>
            </v:group>
            <v:group style="position:absolute;left:8059;top:4375;width:623;height:381" coordorigin="8059,4375" coordsize="623,381">
              <v:shape style="position:absolute;left:8059;top:4375;width:623;height:381" coordorigin="8059,4375" coordsize="623,381" path="m8371,4756l8215,4756,8059,4600,8406,4375,8596,4444,8683,4600,8371,4756e" filled="t" fillcolor="#FFFFFF" stroked="f">
                <v:path arrowok="t"/>
                <v:fill/>
              </v:shape>
            </v:group>
            <v:group style="position:absolute;left:8059;top:4375;width:623;height:381" coordorigin="8059,4375" coordsize="623,381">
              <v:shape style="position:absolute;left:8059;top:4375;width:623;height:381" coordorigin="8059,4375" coordsize="623,381" path="m8406,4375l8059,4600,8215,4756,8371,4756,8683,4600,8596,4444,8406,4375xe" filled="f" stroked="t" strokeweight=".433031pt" strokecolor="#231F20">
                <v:path arrowok="t"/>
              </v:shape>
            </v:group>
            <v:group style="position:absolute;left:7436;top:5154;width:537;height:468" coordorigin="7436,5154" coordsize="537,468">
              <v:shape style="position:absolute;left:7436;top:5154;width:537;height:468" coordorigin="7436,5154" coordsize="537,468" path="m7869,5622l7505,5501,7436,5380,7748,5189,7817,5154,7973,5380,7904,5466,7869,5622e" filled="t" fillcolor="#FFFFFF" stroked="f">
                <v:path arrowok="t"/>
                <v:fill/>
              </v:shape>
            </v:group>
            <v:group style="position:absolute;left:7436;top:5154;width:537;height:468" coordorigin="7436,5154" coordsize="537,468">
              <v:shape style="position:absolute;left:7436;top:5154;width:537;height:468" coordorigin="7436,5154" coordsize="537,468" path="m7436,5380l7505,5501,7869,5622,7904,5466,7973,5380,7817,5154,7748,5189,7436,5380xe" filled="f" stroked="t" strokeweight=".43302pt" strokecolor="#231F20">
                <v:path arrowok="t"/>
              </v:shape>
            </v:group>
            <v:group style="position:absolute;left:8371;top:4600;width:468;height:468" coordorigin="8371,4600" coordsize="468,468">
              <v:shape style="position:absolute;left:8371;top:4600;width:468;height:468" coordorigin="8371,4600" coordsize="468,468" path="m8562,5068l8371,4756,8683,4600,8839,4877,8562,5068e" filled="t" fillcolor="#FFFFFF" stroked="f">
                <v:path arrowok="t"/>
                <v:fill/>
              </v:shape>
            </v:group>
            <v:group style="position:absolute;left:8371;top:4600;width:468;height:468" coordorigin="8371,4600" coordsize="468,468">
              <v:shape style="position:absolute;left:8371;top:4600;width:468;height:468" coordorigin="8371,4600" coordsize="468,468" path="m8371,4756l8562,5068,8839,4877,8683,4600,8371,4756xe" filled="f" stroked="t" strokeweight=".433015pt" strokecolor="#231F20">
                <v:path arrowok="t"/>
              </v:shape>
            </v:group>
            <v:group style="position:absolute;left:7817;top:4999;width:468;height:381" coordorigin="7817,4999" coordsize="468,381">
              <v:shape style="position:absolute;left:7817;top:4999;width:468;height:381" coordorigin="7817,4999" coordsize="468,381" path="m7973,5380l7817,5154,8129,4999,8285,5224,8215,5310,7973,5380e" filled="t" fillcolor="#FFFFFF" stroked="f">
                <v:path arrowok="t"/>
                <v:fill/>
              </v:shape>
            </v:group>
            <v:group style="position:absolute;left:7817;top:4999;width:468;height:381" coordorigin="7817,4999" coordsize="468,381">
              <v:shape style="position:absolute;left:7817;top:4999;width:468;height:381" coordorigin="7817,4999" coordsize="468,381" path="m7817,5154l7973,5380,8215,5310,8285,5224,8129,4999,7817,5154xe" filled="f" stroked="t" strokeweight=".433022pt" strokecolor="#231F20">
                <v:path arrowok="t"/>
              </v:shape>
            </v:group>
            <v:group style="position:absolute;left:8059;top:4756;width:502;height:468" coordorigin="8059,4756" coordsize="502,468">
              <v:shape style="position:absolute;left:8059;top:4756;width:502;height:468" coordorigin="8059,4756" coordsize="502,468" path="m8285,5224l8129,4999,8059,4843,8215,4756,8371,4756,8562,5068,8527,5120,8285,5224e" filled="t" fillcolor="#FFFFFF" stroked="f">
                <v:path arrowok="t"/>
                <v:fill/>
              </v:shape>
            </v:group>
            <v:group style="position:absolute;left:8059;top:4756;width:502;height:468" coordorigin="8059,4756" coordsize="502,468">
              <v:shape style="position:absolute;left:8059;top:4756;width:502;height:468" coordorigin="8059,4756" coordsize="502,468" path="m8215,4756l8059,4843,8129,4999,8285,5224,8527,5120,8562,5068,8371,4756,8215,4756xe" filled="f" stroked="t" strokeweight=".433018pt" strokecolor="#231F20">
                <v:path arrowok="t"/>
              </v:shape>
            </v:group>
            <v:group style="position:absolute;left:8527;top:4877;width:381;height:502" coordorigin="8527,4877" coordsize="381,502">
              <v:shape style="position:absolute;left:8527;top:4877;width:381;height:502" coordorigin="8527,4877" coordsize="381,502" path="m8562,5380l8527,5120,8562,5068,8839,4877,8873,4964,8908,5068,8873,5276,8683,5276,8562,5380e" filled="t" fillcolor="#FFFFFF" stroked="f">
                <v:path arrowok="t"/>
                <v:fill/>
              </v:shape>
            </v:group>
            <v:group style="position:absolute;left:8527;top:4877;width:381;height:502" coordorigin="8527,4877" coordsize="381,502">
              <v:shape style="position:absolute;left:8527;top:4877;width:381;height:502" coordorigin="8527,4877" coordsize="381,502" path="m8527,5120l8562,5380,8683,5276,8873,5276,8908,5068,8873,4964,8839,4877,8562,5068,8527,5120xe" filled="f" stroked="t" strokeweight=".433006pt" strokecolor="#231F20">
                <v:path arrowok="t"/>
              </v:shape>
            </v:group>
            <v:group style="position:absolute;left:8371;top:5380;width:312;height:468" coordorigin="8371,5380" coordsize="312,468">
              <v:shape style="position:absolute;left:8371;top:5380;width:312;height:468" coordorigin="8371,5380" coordsize="312,468" path="m8683,5847l8562,5847,8371,5622,8562,5380,8648,5535,8683,5847e" filled="t" fillcolor="#FFFFFF" stroked="f">
                <v:path arrowok="t"/>
                <v:fill/>
              </v:shape>
            </v:group>
            <v:group style="position:absolute;left:8371;top:5380;width:312;height:468" coordorigin="8371,5380" coordsize="312,468">
              <v:shape style="position:absolute;left:8371;top:5380;width:312;height:468" coordorigin="8371,5380" coordsize="312,468" path="m8562,5380l8371,5622,8562,5847,8683,5847,8648,5535,8562,5380xe" filled="f" stroked="t" strokeweight=".433002pt" strokecolor="#231F20">
                <v:path arrowok="t"/>
              </v:shape>
            </v:group>
            <v:group style="position:absolute;left:8562;top:5276;width:433;height:260" coordorigin="8562,5276" coordsize="433,260">
              <v:shape style="position:absolute;left:8562;top:5276;width:433;height:260" coordorigin="8562,5276" coordsize="433,260" path="m8648,5535l8562,5380,8683,5276,8995,5276,8995,5380,8839,5466,8648,5535e" filled="t" fillcolor="#FFFFFF" stroked="f">
                <v:path arrowok="t"/>
                <v:fill/>
              </v:shape>
            </v:group>
            <v:group style="position:absolute;left:8562;top:5276;width:433;height:260" coordorigin="8562,5276" coordsize="433,260">
              <v:shape style="position:absolute;left:8562;top:5276;width:433;height:260" coordorigin="8562,5276" coordsize="433,260" path="m8839,5276l8683,5276,8562,5380,8648,5535,8839,5466,8995,5380,8995,5276,8839,5276xe" filled="f" stroked="t" strokeweight=".433031pt" strokecolor="#231F20">
                <v:path arrowok="t"/>
              </v:shape>
            </v:group>
            <v:group style="position:absolute;left:8094;top:5587;width:468;height:381" coordorigin="8094,5587" coordsize="468,381">
              <v:shape style="position:absolute;left:8094;top:5587;width:468;height:381" coordorigin="8094,5587" coordsize="468,381" path="m8337,5968l8094,5743,8337,5587,8371,5622,8562,5847,8337,5968e" filled="t" fillcolor="#FFFFFF" stroked="f">
                <v:path arrowok="t"/>
                <v:fill/>
              </v:shape>
            </v:group>
            <v:group style="position:absolute;left:8094;top:5587;width:468;height:381" coordorigin="8094,5587" coordsize="468,381">
              <v:shape style="position:absolute;left:8094;top:5587;width:468;height:381" coordorigin="8094,5587" coordsize="468,381" path="m8337,5587l8094,5743,8337,5968,8562,5847,8371,5622,8337,5587xe" filled="f" stroked="t" strokeweight=".433022pt" strokecolor="#231F20">
                <v:path arrowok="t"/>
              </v:shape>
            </v:group>
            <v:group style="position:absolute;left:7124;top:4687;width:381;height:433" coordorigin="7124,4687" coordsize="381,433">
              <v:shape style="position:absolute;left:7124;top:4687;width:381;height:433" coordorigin="7124,4687" coordsize="381,433" path="m7194,5120l7124,4912,7350,4687,7505,4912,7280,5068,7194,5120e" filled="t" fillcolor="#FFFFFF" stroked="f">
                <v:path arrowok="t"/>
                <v:fill/>
              </v:shape>
            </v:group>
            <v:group style="position:absolute;left:7124;top:4687;width:381;height:433" coordorigin="7124,4687" coordsize="381,433">
              <v:shape style="position:absolute;left:7124;top:4687;width:381;height:433" coordorigin="7124,4687" coordsize="381,433" path="m7350,4687l7280,4756,7124,4912,7194,5120,7280,5068,7505,4912,7350,4687xe" filled="f" stroked="t" strokeweight=".433011pt" strokecolor="#231F20">
                <v:path arrowok="t"/>
              </v:shape>
            </v:group>
            <v:group style="position:absolute;left:7713;top:4410;width:502;height:433" coordorigin="7713,4410" coordsize="502,433">
              <v:shape style="position:absolute;left:7713;top:4410;width:502;height:433" coordorigin="7713,4410" coordsize="502,433" path="m7817,4843l7713,4531,7938,4410,8059,4600,8181,4721,8025,4721,7817,4843e" filled="t" fillcolor="#FFFFFF" stroked="f">
                <v:path arrowok="t"/>
                <v:fill/>
              </v:shape>
              <v:shape style="position:absolute;left:7713;top:4410;width:502;height:433" coordorigin="7713,4410" coordsize="502,433" path="m8059,4843l8025,4721,8181,4721,8215,4756,8059,4843e" filled="t" fillcolor="#FFFFFF" stroked="f">
                <v:path arrowok="t"/>
                <v:fill/>
              </v:shape>
            </v:group>
            <v:group style="position:absolute;left:7713;top:4410;width:502;height:433" coordorigin="7713,4410" coordsize="502,433">
              <v:shape style="position:absolute;left:7713;top:4410;width:502;height:433" coordorigin="7713,4410" coordsize="502,433" path="m7938,4410l7713,4531,7817,4843,8025,4721,8059,4843,8215,4756,8059,4600,7938,4410xe" filled="f" stroked="t" strokeweight=".43302pt" strokecolor="#231F20">
                <v:path arrowok="t"/>
              </v:shape>
            </v:group>
            <v:group style="position:absolute;left:6966;top:3950;width:315;height:312" coordorigin="6966,3950" coordsize="315,312">
              <v:shape style="position:absolute;left:6966;top:3950;width:315;height:312" coordorigin="6966,3950" coordsize="315,312" path="m7281,4262l6966,4262,6966,3950,7281,3951,7281,4262e" filled="t" fillcolor="#FFFFFF" stroked="f">
                <v:path arrowok="t"/>
                <v:fill/>
              </v:shape>
            </v:group>
            <v:group style="position:absolute;left:6966;top:3882;width:315;height:381" coordorigin="6966,3882" coordsize="315,381">
              <v:shape style="position:absolute;left:6966;top:3882;width:315;height:381" coordorigin="6966,3882" coordsize="315,381" path="m7038,3951l6966,3950,6966,4262,7281,4262,7281,3882,7038,3882,7038,3951xe" filled="f" stroked="t" strokeweight=".433009pt" strokecolor="#231F20">
                <v:path arrowok="t"/>
              </v:shape>
            </v:group>
            <v:group style="position:absolute;left:6969;top:4262;width:468;height:494" coordorigin="6969,4262" coordsize="468,494">
              <v:shape style="position:absolute;left:6969;top:4262;width:468;height:494" coordorigin="6969,4262" coordsize="468,494" path="m7124,4687l6969,4444,7038,4375,7038,4262,7281,4262,7350,4444,7436,4600,7384,4652,7159,4652,7124,4687e" filled="t" fillcolor="#FFFFFF" stroked="f">
                <v:path arrowok="t"/>
                <v:fill/>
              </v:shape>
              <v:shape style="position:absolute;left:6969;top:4262;width:468;height:494" coordorigin="6969,4262" coordsize="468,494" path="m7280,4756l7159,4652,7384,4652,7280,4756e" filled="t" fillcolor="#FFFFFF" stroked="f">
                <v:path arrowok="t"/>
                <v:fill/>
              </v:shape>
            </v:group>
            <v:group style="position:absolute;left:6969;top:4262;width:468;height:494" coordorigin="6969,4262" coordsize="468,494">
              <v:shape style="position:absolute;left:6969;top:4262;width:468;height:494" coordorigin="6969,4262" coordsize="468,494" path="m7038,4375l6969,4444,7124,4687,7159,4652,7280,4756,7350,4687,7436,4600,7350,4444,7281,4262,7038,4262,7038,4375xe" filled="f" stroked="t" strokeweight=".433014pt" strokecolor="#231F20">
                <v:path arrowok="t"/>
              </v:shape>
            </v:group>
            <v:group style="position:absolute;left:7281;top:4258;width:311;height:186" coordorigin="7281,4258" coordsize="311,186">
              <v:shape style="position:absolute;left:7281;top:4258;width:311;height:186" coordorigin="7281,4258" coordsize="311,186" path="m7350,4444l7281,4258,7592,4258,7592,4410,7436,4410,7350,4444e" filled="t" fillcolor="#FFFFFF" stroked="f">
                <v:path arrowok="t"/>
                <v:fill/>
              </v:shape>
            </v:group>
            <v:group style="position:absolute;left:7281;top:4258;width:311;height:186" coordorigin="7281,4258" coordsize="311,186">
              <v:shape style="position:absolute;left:7281;top:4258;width:311;height:186" coordorigin="7281,4258" coordsize="311,186" path="m7281,4258l7350,4444,7436,4410,7592,4410,7592,4258,7281,4258xe" filled="f" stroked="t" strokeweight=".433032pt" strokecolor="#231F20">
                <v:path arrowok="t"/>
              </v:shape>
            </v:group>
            <v:group style="position:absolute;left:7627;top:4721;width:502;height:468" coordorigin="7627,4721" coordsize="502,468">
              <v:shape style="position:absolute;left:7627;top:4721;width:502;height:468" coordorigin="7627,4721" coordsize="502,468" path="m7748,5189l7627,4964,7817,4843,8025,4721,8059,4843,8129,4999,7748,5189e" filled="t" fillcolor="#FFFFFF" stroked="f">
                <v:path arrowok="t"/>
                <v:fill/>
              </v:shape>
            </v:group>
            <v:group style="position:absolute;left:7627;top:4721;width:502;height:468" coordorigin="7627,4721" coordsize="502,468">
              <v:shape style="position:absolute;left:7627;top:4721;width:502;height:468" coordorigin="7627,4721" coordsize="502,468" path="m7627,4964l7748,5189,7817,5154,8129,4999,8059,4843,8025,4721,7817,4843,7627,4964xe" filled="f" stroked="t" strokeweight=".433018pt" strokecolor="#231F20">
                <v:path arrowok="t"/>
              </v:shape>
            </v:group>
            <v:group style="position:absolute;left:6692;top:4877;width:502;height:398" coordorigin="6692,4877" coordsize="502,398">
              <v:shape style="position:absolute;left:6692;top:4877;width:502;height:398" coordorigin="6692,4877" coordsize="502,398" path="m7003,5276l6882,5189,6692,5068,6847,4999,6847,4912,6934,4912,7038,4877,7124,4912,7194,5120,7003,5276e" filled="t" fillcolor="#FFFFFF" stroked="f">
                <v:path arrowok="t"/>
                <v:fill/>
              </v:shape>
            </v:group>
            <v:group style="position:absolute;left:6692;top:4877;width:502;height:398" coordorigin="6692,4877" coordsize="502,398">
              <v:shape style="position:absolute;left:6692;top:4877;width:502;height:398" coordorigin="6692,4877" coordsize="502,398" path="m6692,5068l6882,5189,7003,5276,7194,5120,7124,4912,7038,4877,6934,4912,6847,4912,6847,4999,6692,5068xe" filled="f" stroked="t" strokeweight=".433023pt" strokecolor="#231F20">
                <v:path arrowok="t"/>
              </v:shape>
            </v:group>
            <v:group style="position:absolute;left:8118;top:5006;width:254;height:254" coordorigin="8118,5006" coordsize="254,254">
              <v:shape style="position:absolute;left:8118;top:5006;width:254;height:254" coordorigin="8118,5006" coordsize="254,254" path="m8118,5006l8372,5006,8372,5261,8118,5261,8118,5006e" filled="t" fillcolor="#231F20" stroked="f">
                <v:path arrowok="t"/>
                <v:fill/>
              </v:shape>
            </v:group>
            <v:group style="position:absolute;left:7367;top:4960;width:145;height:2" coordorigin="7367,4960" coordsize="145,2">
              <v:shape style="position:absolute;left:7367;top:4960;width:145;height:2" coordorigin="7367,4960" coordsize="145,0" path="m7367,4960l7511,4960e" filled="f" stroked="t" strokeweight="3.679001pt" strokecolor="#FFFFFF">
                <v:path arrowok="t"/>
              </v:shape>
            </v:group>
            <v:group style="position:absolute;left:7275;top:4411;width:1386;height:346" coordorigin="7275,4411" coordsize="1386,346">
              <v:shape style="position:absolute;left:7275;top:4411;width:1386;height:346" coordorigin="7275,4411" coordsize="1386,346" path="m7275,4758l7344,4689,7431,4602,7587,4514,7708,4533,7933,4411,8054,4602,8210,4758,8366,4758,8661,4610e" filled="f" stroked="t" strokeweight="2.624518pt" strokecolor="#231F20">
                <v:path arrowok="t"/>
              </v:shape>
            </v:group>
            <v:group style="position:absolute;left:7982;top:3882;width:364;height:381" coordorigin="7982,3882" coordsize="364,381">
              <v:shape style="position:absolute;left:7982;top:3882;width:364;height:381" coordorigin="7982,3882" coordsize="364,381" path="m7982,3882l8345,3882,8345,4263,7982,4263,7982,3882e" filled="t" fillcolor="#FFFFFF" stroked="f">
                <v:path arrowok="t"/>
                <v:fill/>
              </v:shape>
            </v:group>
            <v:group style="position:absolute;left:7281;top:3882;width:355;height:381" coordorigin="7281,3882" coordsize="355,381">
              <v:shape style="position:absolute;left:7281;top:3882;width:355;height:381" coordorigin="7281,3882" coordsize="355,381" path="m7281,3882l7635,3882,7635,4263,7281,4263,7281,3882e" filled="t" fillcolor="#FFFFFF" stroked="f">
                <v:path arrowok="t"/>
                <v:fill/>
              </v:shape>
            </v:group>
            <v:group style="position:absolute;left:6652;top:3087;width:2338;height:3039" coordorigin="6652,3087" coordsize="2338,3039">
              <v:shape style="position:absolute;left:6652;top:3087;width:2338;height:3039" coordorigin="6652,3087" coordsize="2338,3039" path="m8244,6054l8338,5969,8093,5742,7973,5816,7869,5621,7506,5500,7432,5385,7130,5385,7130,5537,6652,5537,6652,5070,6686,5070,6842,5000,6842,4914,6929,4914,7033,4879,7121,4910,7275,4758,7162,4655,7119,4689,6963,4446,7033,4377,7033,4264,6960,4264,6960,3952,7033,3952,7033,3883,7345,3883,7345,3563,7621,3563,7621,3166,7705,3208,7808,3174,7860,3295,7964,3089,8102,3208,8153,3089,8360,3295,8654,3087,8717,3156,8717,3819,8648,3873,8684,3943,8650,3943,8650,4337,8367,4337,8404,4376,8593,4442,8678,4602,8833,4879,8868,4966,8903,5070,8868,5277,8989,5277,8989,5381,8833,5468,8833,5658,8903,5970,8712,5970,8678,6091,8366,6126,8244,6054xe" filled="f" stroked="t" strokeweight="2.624283pt" strokecolor="#231F20">
                <v:path arrowok="t"/>
              </v:shape>
            </v:group>
            <v:group style="position:absolute;left:7191;top:6308;width:537;height:520" coordorigin="7191,6308" coordsize="537,520">
              <v:shape style="position:absolute;left:7191;top:6308;width:537;height:520" coordorigin="7191,6308" coordsize="537,520" path="m7468,6464l7260,6308,7191,6464,7191,6585,7503,6828,7572,6776,7693,6672,7728,6464,7572,6395,7468,6464xe" filled="f" stroked="t" strokeweight=".433017pt" strokecolor="#231F20">
                <v:path arrowok="t"/>
              </v:shape>
            </v:group>
            <v:group style="position:absolute;left:7416;top:6776;width:398;height:364" coordorigin="7416,6776" coordsize="398,364">
              <v:shape style="position:absolute;left:7416;top:6776;width:398;height:364" coordorigin="7416,6776" coordsize="398,364" path="m7572,7139l7416,6932,7503,6828,7572,6776,7814,6984,7572,7139e" filled="t" fillcolor="#B1B3B6" stroked="f">
                <v:path arrowok="t"/>
                <v:fill/>
              </v:shape>
            </v:group>
            <v:group style="position:absolute;left:7416;top:6776;width:398;height:364" coordorigin="7416,6776" coordsize="398,364">
              <v:shape style="position:absolute;left:7416;top:6776;width:398;height:364" coordorigin="7416,6776" coordsize="398,364" path="m7572,6776l7503,6828,7416,6932,7572,7139,7814,6984,7572,6776xe" filled="f" stroked="t" strokeweight=".433019pt" strokecolor="#231F20">
                <v:path arrowok="t"/>
              </v:shape>
            </v:group>
            <v:group style="position:absolute;left:7260;top:6118;width:623;height:346" coordorigin="7260,6118" coordsize="623,346">
              <v:shape style="position:absolute;left:7260;top:6118;width:623;height:346" coordorigin="7260,6118" coordsize="623,346" path="m7468,6464l7260,6308,7416,6118,7780,6239,7865,6395,7572,6395,7468,6464e" filled="t" fillcolor="#B1B3B6" stroked="f">
                <v:path arrowok="t"/>
                <v:fill/>
              </v:shape>
              <v:shape style="position:absolute;left:7260;top:6118;width:623;height:346" coordorigin="7260,6118" coordsize="623,346" path="m7728,6464l7572,6395,7865,6395,7884,6429,7728,6464e" filled="t" fillcolor="#B1B3B6" stroked="f">
                <v:path arrowok="t"/>
                <v:fill/>
              </v:shape>
            </v:group>
            <v:group style="position:absolute;left:7260;top:6118;width:623;height:346" coordorigin="7260,6118" coordsize="623,346">
              <v:shape style="position:absolute;left:7260;top:6118;width:623;height:346" coordorigin="7260,6118" coordsize="623,346" path="m7416,6118l7260,6308,7468,6464,7572,6395,7728,6464,7884,6429,7780,6239,7416,6118xe" filled="f" stroked="t" strokeweight=".433033pt" strokecolor="#231F20">
                <v:path arrowok="t"/>
              </v:shape>
            </v:group>
            <v:group style="position:absolute;left:7728;top:6360;width:519;height:416" coordorigin="7728,6360" coordsize="519,416">
              <v:shape style="position:absolute;left:7728;top:6360;width:519;height:416" coordorigin="7728,6360" coordsize="519,416" path="m8005,6776l7970,6585,7728,6464,7884,6429,8005,6360,8247,6585,8161,6672,8005,6776e" filled="t" fillcolor="#B1B3B6" stroked="f">
                <v:path arrowok="t"/>
                <v:fill/>
              </v:shape>
            </v:group>
            <v:group style="position:absolute;left:7728;top:6360;width:519;height:416" coordorigin="7728,6360" coordsize="519,416">
              <v:shape style="position:absolute;left:7728;top:6360;width:519;height:416" coordorigin="7728,6360" coordsize="519,416" path="m8005,6360l7884,6429,7728,6464,7970,6585,8005,6776,8161,6672,8247,6585,8005,6360xe" filled="f" stroked="t" strokeweight=".433023pt" strokecolor="#231F20">
                <v:path arrowok="t"/>
              </v:shape>
            </v:group>
            <v:group style="position:absolute;left:7814;top:6672;width:537;height:416" coordorigin="7814,6672" coordsize="537,416">
              <v:shape style="position:absolute;left:7814;top:6672;width:537;height:416" coordorigin="7814,6672" coordsize="537,416" path="m8126,7087l7970,7087,7814,6984,8005,6776,8161,6672,8282,6741,8351,6862,8126,7087e" filled="t" fillcolor="#B1B3B6" stroked="f">
                <v:path arrowok="t"/>
                <v:fill/>
              </v:shape>
            </v:group>
            <v:group style="position:absolute;left:7814;top:6672;width:537;height:416" coordorigin="7814,6672" coordsize="537,416">
              <v:shape style="position:absolute;left:7814;top:6672;width:537;height:416" coordorigin="7814,6672" coordsize="537,416" path="m8161,6672l8005,6776,7814,6984,7970,7087,8126,7087,8351,6862,8282,6741,8161,6672xe" filled="f" stroked="t" strokeweight=".433024pt" strokecolor="#231F20">
                <v:path arrowok="t"/>
              </v:shape>
            </v:group>
            <v:group style="position:absolute;left:7156;top:6585;width:346;height:433" coordorigin="7156,6585" coordsize="346,433">
              <v:shape style="position:absolute;left:7156;top:6585;width:346;height:433" coordorigin="7156,6585" coordsize="346,433" path="m7347,7018l7312,6932,7156,6828,7191,6585,7503,6828,7416,6932,7347,7018e" filled="t" fillcolor="#B1B3B6" stroked="f">
                <v:path arrowok="t"/>
                <v:fill/>
              </v:shape>
            </v:group>
            <v:group style="position:absolute;left:7156;top:6585;width:346;height:433" coordorigin="7156,6585" coordsize="346,433">
              <v:shape style="position:absolute;left:7156;top:6585;width:346;height:433" coordorigin="7156,6585" coordsize="346,433" path="m7191,6585l7156,6828,7312,6932,7347,7018,7416,6932,7503,6828,7191,6585xe" filled="f" stroked="t" strokeweight=".433008pt" strokecolor="#231F20">
                <v:path arrowok="t"/>
              </v:shape>
            </v:group>
            <v:group style="position:absolute;left:7572;top:6464;width:433;height:520" coordorigin="7572,6464" coordsize="433,520">
              <v:shape style="position:absolute;left:7572;top:6464;width:433;height:520" coordorigin="7572,6464" coordsize="433,520" path="m7814,6984l7572,6776,7693,6672,7728,6464,7970,6585,8005,6776,7814,6984e" filled="t" fillcolor="#B1B3B6" stroked="f">
                <v:path arrowok="t"/>
                <v:fill/>
              </v:shape>
            </v:group>
            <v:group style="position:absolute;left:7572;top:6464;width:433;height:520" coordorigin="7572,6464" coordsize="433,520">
              <v:shape style="position:absolute;left:7572;top:6464;width:433;height:520" coordorigin="7572,6464" coordsize="433,520" path="m7728,6464l7693,6672,7572,6776,7814,6984,8005,6776,7970,6585,7728,6464xe" filled="f" stroked="t" strokeweight=".433009pt" strokecolor="#231F20">
                <v:path arrowok="t"/>
              </v:shape>
            </v:group>
            <v:group style="position:absolute;left:7035;top:5996;width:381;height:468" coordorigin="7035,5996" coordsize="381,468">
              <v:shape style="position:absolute;left:7035;top:5996;width:381;height:468" coordorigin="7035,5996" coordsize="381,468" path="m7191,6464l7070,6464,7035,6152,7035,5996,7347,5996,7416,6118,7260,6308,7191,6464e" filled="t" fillcolor="#B1B3B6" stroked="f">
                <v:path arrowok="t"/>
                <v:fill/>
              </v:shape>
            </v:group>
            <v:group style="position:absolute;left:7035;top:5996;width:381;height:468" coordorigin="7035,5996" coordsize="381,468">
              <v:shape style="position:absolute;left:7035;top:5996;width:381;height:468" coordorigin="7035,5996" coordsize="381,468" path="m7035,5996l7035,6152,7070,6464,7191,6464,7260,6308,7416,6118,7347,5996,7035,5996xe" filled="f" stroked="t" strokeweight=".433009pt" strokecolor="#231F20">
                <v:path arrowok="t"/>
              </v:shape>
            </v:group>
            <v:group style="position:absolute;left:7415;top:6531;width:254;height:254" coordorigin="7415,6531" coordsize="254,254">
              <v:shape style="position:absolute;left:7415;top:6531;width:254;height:254" coordorigin="7415,6531" coordsize="254,254" path="m7415,6531l7670,6531,7670,6786,7415,6786,7415,6531e" filled="t" fillcolor="#231F20" stroked="f">
                <v:path arrowok="t"/>
                <v:fill/>
              </v:shape>
            </v:group>
            <v:group style="position:absolute;left:7481;top:6594;width:40;height:139" coordorigin="7481,6594" coordsize="40,139">
              <v:shape style="position:absolute;left:7481;top:6594;width:40;height:139" coordorigin="7481,6594" coordsize="40,139" path="m7521,6733l7494,6733,7494,6618,7481,6618,7481,6594,7521,6594,7521,6733e" filled="t" fillcolor="#FFFFFF" stroked="f">
                <v:path arrowok="t"/>
                <v:fill/>
              </v:shape>
            </v:group>
            <v:group style="position:absolute;left:7555;top:6594;width:40;height:139" coordorigin="7555,6594" coordsize="40,139">
              <v:shape style="position:absolute;left:7555;top:6594;width:40;height:139" coordorigin="7555,6594" coordsize="40,139" path="m7595,6733l7568,6733,7568,6618,7555,6618,7555,6594,7595,6594,7595,6733e" filled="t" fillcolor="#FFFFFF" stroked="f">
                <v:path arrowok="t"/>
                <v:fill/>
              </v:shape>
            </v:group>
            <v:group style="position:absolute;left:6632;top:5998;width:1714;height:1143" coordorigin="6632,5998" coordsize="1714,1143">
              <v:shape style="position:absolute;left:6632;top:5998;width:1714;height:1143" coordorigin="6632,5998" coordsize="1714,1143" path="m8277,6743l8346,6864,8121,7089,7965,7089,7809,6985,7567,7141,7414,6940,7325,7024,7307,6933,7151,6829,7030,6899,6909,6743,6909,6466,6632,6466,6632,6154,7030,6154,7030,5998,7342,5998,7411,6119,7775,6241,7878,6431,8000,6362,8270,6588,8155,6674,8277,6743xe" filled="f" stroked="t" strokeweight="2.624415pt" strokecolor="#231F20">
                <v:path arrowok="t"/>
              </v:shape>
            </v:group>
            <v:group style="position:absolute;left:5416;top:6466;width:2224;height:1470" coordorigin="5416,6466" coordsize="2224,1470">
              <v:shape style="position:absolute;left:5416;top:6466;width:2224;height:1470" coordorigin="5416,6466" coordsize="2224,1470" path="m6904,6466l6393,6466,6393,6628,5416,6628,5416,7184,5838,7184,5838,7575,6357,7575,6357,7936,7140,7936,7293,7806,7328,7876,7449,7841,7518,7876,7639,7772,7518,7650,7639,7529,7518,7460,7449,7339,7553,7148e" filled="f" stroked="t" strokeweight="2.624417pt" strokecolor="#231F20">
                <v:path arrowok="t"/>
              </v:shape>
            </v:group>
            <v:group style="position:absolute;left:7970;top:5203;width:3169;height:3857" coordorigin="7970,5203" coordsize="3169,3857">
              <v:shape style="position:absolute;left:7970;top:5203;width:3169;height:3857" coordorigin="7970,5203" coordsize="3169,3857" path="m10723,5203l10879,5326,10933,5483,11138,5741,11123,6086,11104,6293,11104,6518,11071,6673,11019,6776,10985,6863,11036,6949,10676,7156,10245,7414,9865,7690,9365,8070,9055,8346,8848,8536,8796,8777,8658,9058,8034,9060,8034,8389,7970,8389,7970,7983,8125,7853,8160,7922,8281,7887,8351,7922,8472,7818,8351,7697,8472,7576,8351,7506,8281,7385,8385,7195,8628,7039,8783,7143,8940,7143,9164,6917,9095,6796,9407,6762,9441,6640,9632,6640,9563,6329,9563,6138,9718,6052,9718,5948,9597,5948,9632,5740,9597,5636e" filled="f" stroked="t" strokeweight="2.624296pt" strokecolor="#231F20">
                <v:path arrowok="t"/>
              </v:shape>
            </v:group>
            <v:group style="position:absolute;left:3204;top:1149;width:4417;height:5282" coordorigin="3204,1149" coordsize="4417,5282">
              <v:shape style="position:absolute;left:3204;top:1149;width:4417;height:5282" coordorigin="3204,1149" coordsize="4417,5282" path="m6702,5530l6702,5842,6477,5842,6477,5998,5504,5998,4800,5997,4798,6431,4427,6358,4261,6206,3672,5686,3551,5617,3204,5340,3323,4668,3754,4685,3961,4685,3961,1149,5979,1149,5979,2701,6048,2686,6203,2857,6237,2788,6341,2893,6393,2788,6479,2857,6479,2943,6686,2977,6789,3029,6824,2960,7013,3046,7065,2960,7220,2994,7289,3202,7376,3202,7479,3081,7621,3168e" filled="f" stroked="t" strokeweight="2.6243pt" strokecolor="#231F20">
                <v:path arrowok="t"/>
              </v:shape>
            </v:group>
            <v:group style="position:absolute;left:7281;top:3882;width:355;height:381" coordorigin="7281,3882" coordsize="355,381">
              <v:shape style="position:absolute;left:7281;top:3882;width:355;height:381" coordorigin="7281,3882" coordsize="355,381" path="m7281,3882l7635,3882,7635,4263,7281,4263,7281,3882xe" filled="f" stroked="t" strokeweight=".433013pt" strokecolor="#231F20">
                <v:path arrowok="t"/>
              </v:shape>
            </v:group>
            <v:group style="position:absolute;left:7982;top:3882;width:364;height:381" coordorigin="7982,3882" coordsize="364,381">
              <v:shape style="position:absolute;left:7982;top:3882;width:364;height:381" coordorigin="7982,3882" coordsize="364,381" path="m7982,3882l8345,3882,8345,4263,7982,4263,7982,3882xe" filled="f" stroked="t" strokeweight=".433014pt" strokecolor="#231F20">
                <v:path arrowok="t"/>
              </v:shape>
            </v:group>
            <v:group style="position:absolute;left:7635;top:3882;width:346;height:381" coordorigin="7635,3882" coordsize="346,381">
              <v:shape style="position:absolute;left:7635;top:3882;width:346;height:381" coordorigin="7635,3882" coordsize="346,381" path="m7635,3882l7982,3882,7982,4263,7635,4263,7635,3882e" filled="t" fillcolor="#FFFFFF" stroked="f">
                <v:path arrowok="t"/>
                <v:fill/>
              </v:shape>
            </v:group>
            <v:group style="position:absolute;left:7635;top:3882;width:346;height:381" coordorigin="7635,3882" coordsize="346,381">
              <v:shape style="position:absolute;left:7635;top:3882;width:346;height:381" coordorigin="7635,3882" coordsize="346,381" path="m7635,3882l7982,3882,7982,4263,7635,4263,7635,3882xe" filled="f" stroked="t" strokeweight=".433012pt" strokecolor="#231F20">
                <v:path arrowok="t"/>
              </v:shape>
            </v:group>
            <v:group style="position:absolute;left:7789;top:3804;width:254;height:254" coordorigin="7789,3804" coordsize="254,254">
              <v:shape style="position:absolute;left:7789;top:3804;width:254;height:254" coordorigin="7789,3804" coordsize="254,254" path="m7789,3804l8043,3804,8043,4058,7789,4058,7789,3804e" filled="t" fillcolor="#231F20" stroked="f">
                <v:path arrowok="t"/>
                <v:fill/>
              </v:shape>
            </v:group>
            <v:group style="position:absolute;left:7868;top:3861;width:78;height:139" coordorigin="7868,3861" coordsize="78,139">
              <v:shape style="position:absolute;left:7868;top:3861;width:78;height:139" coordorigin="7868,3861" coordsize="78,139" path="m7946,3966l7868,3966,7868,3945,7905,3861,7935,3861,7935,3893,7908,3893,7887,3945,7946,3945,7946,3966e" filled="t" fillcolor="#FFFFFF" stroked="f">
                <v:path arrowok="t"/>
                <v:fill/>
              </v:shape>
              <v:shape style="position:absolute;left:7868;top:3861;width:78;height:139" coordorigin="7868,3861" coordsize="78,139" path="m7935,3945l7908,3945,7908,3893,7935,3893,7935,3945e" filled="t" fillcolor="#FFFFFF" stroked="f">
                <v:path arrowok="t"/>
                <v:fill/>
              </v:shape>
              <v:shape style="position:absolute;left:7868;top:3861;width:78;height:139" coordorigin="7868,3861" coordsize="78,139" path="m7935,4000l7908,4000,7908,3966,7935,3966,7935,4000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w w:val="103"/>
        </w:rPr>
        <w:t>TCEQ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2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8"/>
          <w:w w:val="102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eas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98"/>
        </w:rPr>
        <w:t>and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Regional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99"/>
        </w:rPr>
        <w:t>Offices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231F20"/>
          <w:spacing w:val="0"/>
          <w:w w:val="108"/>
          <w:i/>
        </w:rPr>
        <w:t>(continued)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231F20"/>
          <w:spacing w:val="0"/>
          <w:w w:val="108"/>
          <w:i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1" w:footer="509" w:top="840" w:bottom="700" w:left="1240" w:right="600"/>
          <w:pgSz w:w="12240" w:h="1584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</w:rPr>
        <w:t>Dallam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4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Sherman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8" w:after="0" w:line="240" w:lineRule="auto"/>
        <w:ind w:left="327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f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2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Ochiltree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3" w:after="0" w:line="240" w:lineRule="auto"/>
        <w:ind w:left="229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Lipscomb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3" w:equalWidth="0">
            <w:col w:w="3214" w:space="152"/>
            <w:col w:w="671" w:space="50"/>
            <w:col w:w="6313"/>
          </w:cols>
        </w:sectPr>
      </w:pPr>
      <w:rPr/>
    </w:p>
    <w:p>
      <w:pPr>
        <w:spacing w:before="62" w:after="0" w:line="102" w:lineRule="exact"/>
        <w:ind w:left="3376" w:right="-20"/>
        <w:jc w:val="left"/>
        <w:tabs>
          <w:tab w:pos="406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oo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Roberts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</w:sectPr>
      </w:pPr>
      <w:rPr/>
    </w:p>
    <w:p>
      <w:pPr>
        <w:spacing w:before="0" w:after="0" w:line="96" w:lineRule="exact"/>
        <w:ind w:right="-1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5"/>
          <w:b/>
          <w:bCs/>
        </w:rPr>
        <w:t>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3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Potter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1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Hutchinson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8"/>
          <w:b/>
          <w:bCs/>
        </w:rPr>
        <w:t>Gray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2" w:after="0" w:line="240" w:lineRule="auto"/>
        <w:ind w:left="3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Carson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8" w:after="0" w:line="240" w:lineRule="auto"/>
        <w:ind w:right="-49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Hemphill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0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19"/>
          <w:szCs w:val="19"/>
          <w:color w:val="231F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CENTRAL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9"/>
          <w:szCs w:val="19"/>
          <w:color w:val="231F20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WEST</w:t>
      </w:r>
      <w:r>
        <w:rPr>
          <w:rFonts w:ascii="Arial" w:hAnsi="Arial" w:cs="Arial" w:eastAsia="Arial"/>
          <w:sz w:val="19"/>
          <w:szCs w:val="19"/>
          <w:color w:val="231F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TEXAS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AREA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5" w:equalWidth="0">
            <w:col w:w="3184" w:space="213"/>
            <w:col w:w="236" w:space="74"/>
            <w:col w:w="578" w:space="55"/>
            <w:col w:w="364" w:space="565"/>
            <w:col w:w="5131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Deaf</w:t>
      </w:r>
      <w:r>
        <w:rPr>
          <w:rFonts w:ascii="Arial" w:hAnsi="Arial" w:cs="Arial" w:eastAsia="Arial"/>
          <w:sz w:val="9"/>
          <w:szCs w:val="9"/>
          <w:color w:val="231F20"/>
          <w:spacing w:val="5"/>
          <w:w w:val="91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Smith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3" w:after="0" w:line="240" w:lineRule="auto"/>
        <w:ind w:left="-28" w:right="-48"/>
        <w:jc w:val="center"/>
        <w:tabs>
          <w:tab w:pos="66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Randall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Donley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5" w:after="0" w:line="240" w:lineRule="auto"/>
        <w:ind w:left="323" w:right="183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3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00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5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106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87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6"/>
          <w:b/>
          <w:bCs/>
        </w:rPr>
        <w:t>­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2" w:lineRule="exact"/>
        <w:ind w:left="52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3" w:equalWidth="0">
            <w:col w:w="3269" w:space="97"/>
            <w:col w:w="979" w:space="50"/>
            <w:col w:w="6005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</w:rPr>
        <w:t>Parmer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left="-28" w:right="-48"/>
        <w:jc w:val="center"/>
        <w:tabs>
          <w:tab w:pos="6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</w:rPr>
        <w:t>Briscoe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6" w:lineRule="exact"/>
        <w:ind w:left="284" w:right="262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Swisher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88" w:lineRule="exact"/>
        <w:ind w:left="294" w:right="5652" w:firstLine="-35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2.911713pt;margin-top:1.814016pt;width:8.019771pt;height:4.8117pt;mso-position-horizontal-relative:page;mso-position-vertical-relative:paragraph;z-index:-1911" type="#_x0000_t202" filled="f" stroked="f">
            <v:textbox inset="0,0,0,0">
              <w:txbxContent>
                <w:p>
                  <w:pPr>
                    <w:spacing w:before="0" w:after="0" w:line="96" w:lineRule="exact"/>
                    <w:ind w:right="-54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Hall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2"/>
          <w:b/>
          <w:bCs/>
        </w:rPr>
        <w:t>Child-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2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ress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3" w:equalWidth="0">
            <w:col w:w="3073" w:space="80"/>
            <w:col w:w="936" w:space="128"/>
            <w:col w:w="6183"/>
          </w:cols>
        </w:sectPr>
      </w:pPr>
      <w:rPr/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45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2"/>
          <w:b/>
          <w:bCs/>
        </w:rPr>
        <w:t>Bailey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Lamb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Hale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Floyd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6"/>
          <w:b/>
          <w:bCs/>
        </w:rPr>
        <w:t>Crosby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3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Motley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4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  <w:position w:val="-3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  <w:position w:val="-3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  <w:position w:val="-3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  <w:position w:val="-3"/>
        </w:rPr>
        <w:t>k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  <w:position w:val="-3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  <w:position w:val="-3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3"/>
        </w:rPr>
        <w:t>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Cottle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King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4" w:after="0" w:line="240" w:lineRule="auto"/>
        <w:ind w:left="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Hardeman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8" w:after="0" w:line="91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2.035583pt;margin-top:4.717235pt;width:11.031394pt;height:4.8117pt;mso-position-horizontal-relative:page;mso-position-vertical-relative:paragraph;z-index:-1910" type="#_x0000_t202" filled="f" stroked="f">
            <v:textbox inset="0,0,0,0">
              <w:txbxContent>
                <w:p>
                  <w:pPr>
                    <w:spacing w:before="0" w:after="0" w:line="96" w:lineRule="exact"/>
                    <w:ind w:right="-54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100"/>
                      <w:b/>
                      <w:bCs/>
                    </w:rPr>
                    <w:t>F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100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100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d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  <w:position w:val="-1"/>
        </w:rPr>
        <w:t>Wichita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left="31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Wilbarger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9" w:after="0" w:line="85" w:lineRule="exact"/>
        <w:ind w:right="23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8"/>
          <w:b/>
          <w:bCs/>
          <w:position w:val="-2"/>
        </w:rPr>
        <w:t>Archer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76" w:lineRule="exact"/>
        <w:ind w:left="1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Knox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   </w:t>
      </w:r>
      <w:r>
        <w:rPr>
          <w:rFonts w:ascii="Arial" w:hAnsi="Arial" w:cs="Arial" w:eastAsia="Arial"/>
          <w:sz w:val="9"/>
          <w:szCs w:val="9"/>
          <w:color w:val="231F20"/>
          <w:spacing w:val="6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Baylor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Clay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7" w:after="0" w:line="240" w:lineRule="auto"/>
        <w:ind w:left="140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Montague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Cooke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3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y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11" w:equalWidth="0">
            <w:col w:w="3066" w:space="39"/>
            <w:col w:w="220" w:space="141"/>
            <w:col w:w="182" w:space="111"/>
            <w:col w:w="268" w:space="53"/>
            <w:col w:w="299" w:space="69"/>
            <w:col w:w="230" w:space="123"/>
            <w:col w:w="971" w:space="52"/>
            <w:col w:w="531" w:space="78"/>
            <w:col w:w="241" w:space="88"/>
            <w:col w:w="315" w:space="89"/>
            <w:col w:w="3234"/>
          </w:cols>
        </w:sectPr>
      </w:pPr>
      <w:rPr/>
    </w:p>
    <w:p>
      <w:pPr>
        <w:spacing w:before="0" w:after="0" w:line="101" w:lineRule="exact"/>
        <w:ind w:right="272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6"/>
          <w:b/>
          <w:bCs/>
        </w:rPr>
        <w:t>Hockley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6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7"/>
          <w:w w:val="86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6"/>
          <w:b/>
          <w:bCs/>
        </w:rPr>
        <w:t>Lubbock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9" w:after="0" w:line="72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4"/>
          <w:w w:val="100"/>
          <w:b/>
          <w:bCs/>
          <w:position w:val="-5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ynn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    </w:t>
      </w:r>
      <w:r>
        <w:rPr>
          <w:rFonts w:ascii="Arial" w:hAnsi="Arial" w:cs="Arial" w:eastAsia="Arial"/>
          <w:sz w:val="9"/>
          <w:szCs w:val="9"/>
          <w:color w:val="231F20"/>
          <w:spacing w:val="2"/>
          <w:w w:val="100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3"/>
        </w:rPr>
        <w:t>Ga</w:t>
      </w:r>
      <w:r>
        <w:rPr>
          <w:rFonts w:ascii="Arial" w:hAnsi="Arial" w:cs="Arial" w:eastAsia="Arial"/>
          <w:sz w:val="9"/>
          <w:szCs w:val="9"/>
          <w:color w:val="231F20"/>
          <w:spacing w:val="2"/>
          <w:w w:val="89"/>
          <w:b/>
          <w:bCs/>
          <w:position w:val="-3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  <w:position w:val="-3"/>
        </w:rPr>
        <w:t>za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06" w:lineRule="exact"/>
        <w:ind w:right="-64"/>
        <w:jc w:val="left"/>
        <w:tabs>
          <w:tab w:pos="64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6"/>
        </w:rPr>
        <w:t>Kent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Haskell</w:t>
      </w:r>
      <w:r>
        <w:rPr>
          <w:rFonts w:ascii="Arial" w:hAnsi="Arial" w:cs="Arial" w:eastAsia="Arial"/>
          <w:sz w:val="9"/>
          <w:szCs w:val="9"/>
          <w:color w:val="231F20"/>
          <w:spacing w:val="1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7"/>
        </w:rPr>
        <w:t>Throck­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98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1"/>
        </w:rPr>
        <w:t>J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95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5" w:lineRule="exact"/>
        <w:ind w:left="35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7"/>
        </w:rPr>
        <w:t>Collin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7"/>
        </w:rPr>
        <w:t>  </w:t>
      </w:r>
      <w:r>
        <w:rPr>
          <w:rFonts w:ascii="Arial" w:hAnsi="Arial" w:cs="Arial" w:eastAsia="Arial"/>
          <w:sz w:val="9"/>
          <w:szCs w:val="9"/>
          <w:color w:val="231F20"/>
          <w:spacing w:val="9"/>
          <w:w w:val="100"/>
          <w:b/>
          <w:bCs/>
          <w:position w:val="-7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6"/>
        </w:rPr>
        <w:t>Hunt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4" w:equalWidth="0">
            <w:col w:w="4012" w:space="120"/>
            <w:col w:w="1293" w:space="412"/>
            <w:col w:w="172" w:space="533"/>
            <w:col w:w="3858"/>
          </w:cols>
        </w:sectPr>
      </w:pPr>
      <w:rPr/>
    </w:p>
    <w:p>
      <w:pPr>
        <w:spacing w:before="0" w:after="0" w:line="89" w:lineRule="exact"/>
        <w:ind w:right="265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7"/>
          <w:w w:val="87"/>
          <w:b/>
          <w:bCs/>
          <w:position w:val="-1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  <w:position w:val="-1"/>
        </w:rPr>
        <w:t>er</w:t>
      </w:r>
      <w:r>
        <w:rPr>
          <w:rFonts w:ascii="Arial" w:hAnsi="Arial" w:cs="Arial" w:eastAsia="Arial"/>
          <w:sz w:val="9"/>
          <w:szCs w:val="9"/>
          <w:color w:val="231F20"/>
          <w:spacing w:val="2"/>
          <w:w w:val="93"/>
          <w:b/>
          <w:bCs/>
          <w:position w:val="-1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5"/>
          <w:b/>
          <w:bCs/>
          <w:position w:val="-1"/>
        </w:rPr>
        <w:t>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right="495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5"/>
          <w:w w:val="89"/>
          <w:b/>
          <w:bCs/>
        </w:rPr>
        <w:t>Y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oakum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6" w:after="0" w:line="97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  <w:position w:val="-1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  <w:position w:val="-1"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  <w:position w:val="-1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1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1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85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w w:val="89"/>
          <w:b/>
          <w:bCs/>
          <w:position w:val="-2"/>
        </w:rPr>
        <w:t>S</w:t>
      </w:r>
      <w:r>
        <w:rPr>
          <w:rFonts w:ascii="Arial" w:hAnsi="Arial" w:cs="Arial" w:eastAsia="Arial"/>
          <w:sz w:val="9"/>
          <w:szCs w:val="9"/>
          <w:color w:val="231F20"/>
          <w:w w:val="85"/>
          <w:b/>
          <w:bCs/>
          <w:position w:val="-2"/>
        </w:rPr>
        <w:t>c</w:t>
      </w:r>
      <w:r>
        <w:rPr>
          <w:rFonts w:ascii="Arial" w:hAnsi="Arial" w:cs="Arial" w:eastAsia="Arial"/>
          <w:sz w:val="9"/>
          <w:szCs w:val="9"/>
          <w:color w:val="231F20"/>
          <w:w w:val="87"/>
          <w:b/>
          <w:bCs/>
          <w:position w:val="-2"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  <w:position w:val="-2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1"/>
          <w:w w:val="91"/>
          <w:b/>
          <w:bCs/>
          <w:position w:val="-2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5"/>
          <w:b/>
          <w:bCs/>
          <w:position w:val="-2"/>
        </w:rPr>
        <w:t>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Stonewall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2" w:after="0" w:line="240" w:lineRule="auto"/>
        <w:ind w:left="120" w:right="-55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morton</w:t>
      </w:r>
      <w:r>
        <w:rPr>
          <w:rFonts w:ascii="Arial" w:hAnsi="Arial" w:cs="Arial" w:eastAsia="Arial"/>
          <w:sz w:val="9"/>
          <w:szCs w:val="9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5"/>
          <w:w w:val="100"/>
          <w:b/>
          <w:bCs/>
          <w:position w:val="1"/>
        </w:rPr>
        <w:t>Y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oung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4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Shackel­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88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left="139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Wise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3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Parker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31F20"/>
          <w:spacing w:val="0"/>
          <w:w w:val="100"/>
          <w:b/>
          <w:bCs/>
        </w:rPr>
        <w:t>Rockwall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65" w:after="0" w:line="42" w:lineRule="exact"/>
        <w:ind w:left="259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Kauf­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2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Red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River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76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Bowie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10" w:equalWidth="0">
            <w:col w:w="3576" w:space="463"/>
            <w:col w:w="251" w:space="110"/>
            <w:col w:w="391" w:space="228"/>
            <w:col w:w="707" w:space="66"/>
            <w:col w:w="172" w:space="122"/>
            <w:col w:w="337" w:space="450"/>
            <w:col w:w="468" w:space="912"/>
            <w:col w:w="246" w:space="133"/>
            <w:col w:w="209" w:space="173"/>
            <w:col w:w="1386"/>
          </w:cols>
        </w:sectPr>
      </w:pPr>
      <w:rPr/>
    </w:p>
    <w:p>
      <w:pPr>
        <w:spacing w:before="0" w:after="0" w:line="96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Gaines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78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88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right="-59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Fisher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9"/>
          <w:szCs w:val="9"/>
          <w:color w:val="231F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Jones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7" w:lineRule="exact"/>
        <w:ind w:left="332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7"/>
          <w:w w:val="87"/>
          <w:b/>
          <w:bCs/>
          <w:position w:val="-5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  <w:position w:val="-5"/>
        </w:rPr>
        <w:t>aylor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-32" w:right="-52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4"/>
        </w:rPr>
        <w:t>ford</w:t>
      </w:r>
      <w:r>
        <w:rPr>
          <w:rFonts w:ascii="Arial" w:hAnsi="Arial" w:cs="Arial" w:eastAsia="Arial"/>
          <w:sz w:val="9"/>
          <w:szCs w:val="9"/>
          <w:color w:val="231F20"/>
          <w:spacing w:val="14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Stephens</w:t>
      </w:r>
      <w:r>
        <w:rPr>
          <w:rFonts w:ascii="Arial" w:hAnsi="Arial" w:cs="Arial" w:eastAsia="Arial"/>
          <w:sz w:val="9"/>
          <w:szCs w:val="9"/>
          <w:color w:val="231F20"/>
          <w:spacing w:val="16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6"/>
        </w:rPr>
        <w:t>P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6"/>
          <w:b/>
          <w:bCs/>
          <w:position w:val="6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6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6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6"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1" w:after="0" w:line="75" w:lineRule="exact"/>
        <w:ind w:left="214" w:right="242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2"/>
        </w:rPr>
        <w:t>Eastland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328" w:right="-61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8"/>
          <w:w w:val="100"/>
          <w:b/>
          <w:bCs/>
          <w:position w:val="1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1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1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1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9"/>
          <w:szCs w:val="9"/>
          <w:color w:val="231F20"/>
          <w:spacing w:val="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Dallas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 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man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36" w:after="0" w:line="104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1.332123pt;margin-top:12.177712pt;width:5.81235pt;height:3.8755pt;mso-position-horizontal-relative:page;mso-position-vertical-relative:paragraph;z-index:-1909" type="#_x0000_t202" filled="f" stroked="f">
            <v:textbox inset="0,0,0,0">
              <w:txbxContent>
                <w:p>
                  <w:pPr>
                    <w:spacing w:before="0" w:after="0" w:line="77" w:lineRule="exact"/>
                    <w:ind w:right="-52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Pr/>
                  <w:r>
                    <w:rPr>
                      <w:rFonts w:ascii="Arial" w:hAnsi="Arial" w:cs="Arial" w:eastAsia="Arial"/>
                      <w:sz w:val="7"/>
                      <w:szCs w:val="7"/>
                      <w:color w:val="231F20"/>
                      <w:spacing w:val="0"/>
                      <w:w w:val="100"/>
                      <w:b/>
                      <w:bCs/>
                    </w:rPr>
                    <w:t>vell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Hood</w:t>
      </w:r>
      <w:r>
        <w:rPr>
          <w:rFonts w:ascii="Arial" w:hAnsi="Arial" w:cs="Arial" w:eastAsia="Arial"/>
          <w:sz w:val="9"/>
          <w:szCs w:val="9"/>
          <w:color w:val="231F2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Johnson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23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Ellis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9" w:after="0" w:line="83" w:lineRule="exact"/>
        <w:ind w:left="3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8"/>
          <w:b/>
          <w:bCs/>
          <w:position w:val="-2"/>
        </w:rPr>
        <w:t>Hopkins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itus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Cass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10" w:equalWidth="0">
            <w:col w:w="3142" w:space="152"/>
            <w:col w:w="256" w:space="117"/>
            <w:col w:w="275" w:space="89"/>
            <w:col w:w="315" w:space="24"/>
            <w:col w:w="590" w:space="154"/>
            <w:col w:w="867" w:space="127"/>
            <w:col w:w="1217" w:space="901"/>
            <w:col w:w="318" w:space="152"/>
            <w:col w:w="191" w:space="224"/>
            <w:col w:w="1289"/>
          </w:cols>
        </w:sectPr>
      </w:pPr>
      <w:rPr/>
    </w:p>
    <w:p>
      <w:pPr>
        <w:spacing w:before="0" w:after="0" w:line="96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w w:val="82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w w:val="87"/>
          <w:b/>
          <w:bCs/>
        </w:rPr>
        <w:t>nd</w:t>
      </w:r>
      <w:r>
        <w:rPr>
          <w:rFonts w:ascii="Arial" w:hAnsi="Arial" w:cs="Arial" w:eastAsia="Arial"/>
          <w:sz w:val="9"/>
          <w:szCs w:val="9"/>
          <w:color w:val="231F20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w w:val="91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000000"/>
          <w:w w:val="100"/>
        </w:rPr>
      </w:r>
    </w:p>
    <w:p>
      <w:pPr>
        <w:spacing w:before="14" w:after="0" w:line="240" w:lineRule="auto"/>
        <w:ind w:right="-56"/>
        <w:jc w:val="left"/>
        <w:tabs>
          <w:tab w:pos="70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Howard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Nolan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1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Callahan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8" w:after="0" w:line="240" w:lineRule="auto"/>
        <w:ind w:right="-59"/>
        <w:jc w:val="left"/>
        <w:rPr>
          <w:rFonts w:ascii="Arial" w:hAnsi="Arial" w:cs="Arial" w:eastAsia="Arial"/>
          <w:sz w:val="7"/>
          <w:szCs w:val="7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Erath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6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7"/>
          <w:szCs w:val="7"/>
          <w:color w:val="231F20"/>
          <w:spacing w:val="0"/>
          <w:w w:val="100"/>
          <w:b/>
          <w:bCs/>
          <w:position w:val="0"/>
        </w:rPr>
        <w:t>Some</w:t>
      </w:r>
      <w:r>
        <w:rPr>
          <w:rFonts w:ascii="Arial" w:hAnsi="Arial" w:cs="Arial" w:eastAsia="Arial"/>
          <w:sz w:val="7"/>
          <w:szCs w:val="7"/>
          <w:color w:val="231F20"/>
          <w:spacing w:val="-3"/>
          <w:w w:val="100"/>
          <w:b/>
          <w:bCs/>
          <w:position w:val="0"/>
        </w:rPr>
        <w:t>r</w:t>
      </w:r>
      <w:r>
        <w:rPr>
          <w:rFonts w:ascii="Arial" w:hAnsi="Arial" w:cs="Arial" w:eastAsia="Arial"/>
          <w:sz w:val="7"/>
          <w:szCs w:val="7"/>
          <w:color w:val="231F20"/>
          <w:spacing w:val="0"/>
          <w:w w:val="100"/>
          <w:b/>
          <w:bCs/>
          <w:position w:val="0"/>
        </w:rPr>
        <w:t>­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87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Hill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7" w:after="0" w:line="240" w:lineRule="auto"/>
        <w:ind w:left="496" w:right="1418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3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p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" w:after="0" w:line="240" w:lineRule="auto"/>
        <w:ind w:left="-29" w:right="1004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85.627132pt;margin-top:-11.450935pt;width:15.700579pt;height:4.810983pt;mso-position-horizontal-relative:page;mso-position-vertical-relative:paragraph;z-index:-1900;rotation:81" type="#_x0000_t136" fillcolor="#231F20" stroked="f">
            <o:extrusion v:ext="view" autorotationcenter="t"/>
            <v:textpath style="font-family:&amp;quot;Arial&amp;quot;;font-size:4pt;v-text-kern:t;mso-text-shadow:auto;font-weight:bold" string="Franklin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6.453644pt;margin-top:-17.171154pt;width:6.8109pt;height:14.756348pt;mso-position-horizontal-relative:page;mso-position-vertical-relative:paragraph;z-index:-1897" type="#_x0000_t202" filled="f" stroked="f">
            <v:textbox inset="0,0,0,0" style="layout-flow:vertical">
              <w:txbxContent>
                <w:p>
                  <w:pPr>
                    <w:spacing w:before="1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M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rr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Rains</w:t>
      </w:r>
      <w:r>
        <w:rPr>
          <w:rFonts w:ascii="Arial" w:hAnsi="Arial" w:cs="Arial" w:eastAsia="Arial"/>
          <w:sz w:val="9"/>
          <w:szCs w:val="9"/>
          <w:color w:val="231F20"/>
          <w:spacing w:val="3"/>
          <w:w w:val="91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1"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ood</w:t>
      </w:r>
      <w:r>
        <w:rPr>
          <w:rFonts w:ascii="Arial" w:hAnsi="Arial" w:cs="Arial" w:eastAsia="Arial"/>
          <w:sz w:val="9"/>
          <w:szCs w:val="9"/>
          <w:color w:val="231F20"/>
          <w:spacing w:val="-1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3"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3"/>
        </w:rPr>
        <w:t>p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3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3"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3"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3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9"/>
          <w:b/>
          <w:bCs/>
          <w:position w:val="2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2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  <w:position w:val="2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  <w:position w:val="2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2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2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980" w:bottom="280" w:left="1240" w:right="600"/>
          <w:cols w:num="7" w:equalWidth="0">
            <w:col w:w="3154" w:space="493"/>
            <w:col w:w="950" w:space="417"/>
            <w:col w:w="348" w:space="481"/>
            <w:col w:w="517" w:space="232"/>
            <w:col w:w="140" w:space="259"/>
            <w:col w:w="305" w:space="895"/>
            <w:col w:w="2209"/>
          </w:cols>
        </w:sectPr>
      </w:pPr>
      <w:rPr/>
    </w:p>
    <w:p>
      <w:pPr>
        <w:spacing w:before="0" w:after="0" w:line="82" w:lineRule="exact"/>
        <w:ind w:left="172" w:right="-57"/>
        <w:jc w:val="left"/>
        <w:tabs>
          <w:tab w:pos="2940" w:val="left"/>
          <w:tab w:pos="358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El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Ector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Glass-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7" w:after="0" w:line="74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Coke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2" w:after="0" w:line="39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Coleman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1" w:after="0" w:line="31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6"/>
        </w:rPr>
        <w:t>Comanche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2" w:after="0" w:line="59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4"/>
        </w:rPr>
        <w:t>Bosque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8" w:after="0" w:line="34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6"/>
        </w:rPr>
        <w:t>Harrison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6" w:equalWidth="0">
            <w:col w:w="3836" w:space="461"/>
            <w:col w:w="193" w:space="459"/>
            <w:col w:w="348" w:space="246"/>
            <w:col w:w="412" w:space="258"/>
            <w:col w:w="289" w:space="2530"/>
            <w:col w:w="1368"/>
          </w:cols>
        </w:sectPr>
      </w:pPr>
      <w:rPr/>
    </w:p>
    <w:p>
      <w:pPr>
        <w:spacing w:before="7" w:after="0" w:line="100" w:lineRule="exact"/>
        <w:ind w:left="117" w:right="-62"/>
        <w:jc w:val="left"/>
        <w:tabs>
          <w:tab w:pos="5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Paso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Hudspeth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right="-58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Loving</w:t>
      </w:r>
      <w:r>
        <w:rPr>
          <w:rFonts w:ascii="Arial" w:hAnsi="Arial" w:cs="Arial" w:eastAsia="Arial"/>
          <w:sz w:val="9"/>
          <w:szCs w:val="9"/>
          <w:color w:val="231F20"/>
          <w:spacing w:val="11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k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7" w:after="0" w:line="89" w:lineRule="exact"/>
        <w:ind w:right="-56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2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11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cock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1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Sterling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7" w:after="0" w:line="40" w:lineRule="exact"/>
        <w:ind w:right="-55"/>
        <w:jc w:val="left"/>
        <w:tabs>
          <w:tab w:pos="68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5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5"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5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5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5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5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Brown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1" w:after="0" w:line="96" w:lineRule="exact"/>
        <w:ind w:right="-61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Lime­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5"/>
        </w:rPr>
        <w:t>  </w:t>
      </w:r>
      <w:r>
        <w:rPr>
          <w:rFonts w:ascii="Arial" w:hAnsi="Arial" w:cs="Arial" w:eastAsia="Arial"/>
          <w:sz w:val="9"/>
          <w:szCs w:val="9"/>
          <w:color w:val="231F20"/>
          <w:spacing w:val="8"/>
          <w:w w:val="100"/>
          <w:b/>
          <w:bCs/>
          <w:position w:val="-5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Free­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3" w:after="0" w:line="84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2"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8" w:after="0" w:line="38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3"/>
          <w:b/>
          <w:bCs/>
          <w:position w:val="-5"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1"/>
          <w:b/>
          <w:bCs/>
          <w:position w:val="-5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6"/>
          <w:b/>
          <w:bCs/>
          <w:position w:val="-5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7"/>
          <w:b/>
          <w:bCs/>
          <w:position w:val="-5"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5"/>
        </w:rPr>
        <w:t>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8" w:equalWidth="0">
            <w:col w:w="889" w:space="1334"/>
            <w:col w:w="634" w:space="369"/>
            <w:col w:w="572" w:space="107"/>
            <w:col w:w="311" w:space="400"/>
            <w:col w:w="937" w:space="1383"/>
            <w:col w:w="534" w:space="735"/>
            <w:col w:w="148" w:space="473"/>
            <w:col w:w="1574"/>
          </w:cols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8"/>
          <w:b/>
          <w:bCs/>
          <w:position w:val="-5"/>
        </w:rPr>
        <w:t>Culberson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Reeves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98" w:lineRule="exact"/>
        <w:ind w:right="-57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  <w:position w:val="-1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  <w:position w:val="-1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  <w:position w:val="-1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1"/>
        </w:rPr>
        <w:t>  </w:t>
      </w:r>
      <w:r>
        <w:rPr>
          <w:rFonts w:ascii="Arial" w:hAnsi="Arial" w:cs="Arial" w:eastAsia="Arial"/>
          <w:sz w:val="9"/>
          <w:szCs w:val="9"/>
          <w:color w:val="231F20"/>
          <w:spacing w:val="8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Upton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7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Irion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100" w:lineRule="exact"/>
        <w:ind w:left="33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7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84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3"/>
          <w:b/>
          <w:bCs/>
          <w:position w:val="-1"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  <w:position w:val="-1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1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6"/>
          <w:b/>
          <w:bCs/>
        </w:rPr>
        <w:t>Concho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Mills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6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Hamilton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4" w:after="0" w:line="240" w:lineRule="auto"/>
        <w:ind w:left="200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9"/>
          <w:szCs w:val="9"/>
          <w:color w:val="231F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yell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9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1" w:after="0" w:line="240" w:lineRule="auto"/>
        <w:ind w:left="232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6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stone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6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stone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6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Leon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" w:after="0" w:line="240" w:lineRule="auto"/>
        <w:ind w:left="6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Zandt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6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73.790375pt;margin-top:19.292864pt;width:18.441404pt;height:4.812951pt;mso-position-horizontal-relative:page;mso-position-vertical-relative:paragraph;z-index:-1907;rotation:25" type="#_x0000_t136" fillcolor="#231F20" stroked="f">
            <o:extrusion v:ext="view" autorotationcenter="t"/>
            <v:textpath style="font-family:&amp;quot;Arial&amp;quot;;font-size:4pt;v-text-kern:t;mso-text-shadow:auto;font-weight:bold" string="Anderson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</w:rPr>
        <w:t>Henderson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Rusk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Panola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17" w:equalWidth="0">
            <w:col w:w="1540" w:space="621"/>
            <w:col w:w="289" w:space="13"/>
            <w:col w:w="204" w:space="310"/>
            <w:col w:w="529" w:space="83"/>
            <w:col w:w="285" w:space="113"/>
            <w:col w:w="182" w:space="203"/>
            <w:col w:w="231" w:space="132"/>
            <w:col w:w="289" w:space="619"/>
            <w:col w:w="198" w:space="80"/>
            <w:col w:w="480" w:space="26"/>
            <w:col w:w="419" w:space="98"/>
            <w:col w:w="214" w:space="100"/>
            <w:col w:w="319" w:space="525"/>
            <w:col w:w="423" w:space="22"/>
            <w:col w:w="226" w:space="103"/>
            <w:col w:w="193" w:space="64"/>
            <w:col w:w="1267"/>
          </w:cols>
        </w:sectPr>
      </w:pPr>
      <w:rPr/>
    </w:p>
    <w:p>
      <w:pPr>
        <w:spacing w:before="0" w:after="0" w:line="101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McCulloch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0" w:after="0" w:line="61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4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4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Lampasas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" w:after="0" w:line="99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4" w:equalWidth="0">
            <w:col w:w="5362" w:space="192"/>
            <w:col w:w="148" w:space="131"/>
            <w:col w:w="401" w:space="3017"/>
            <w:col w:w="1149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00" w:lineRule="exact"/>
        <w:ind w:right="17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Jeff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2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Davis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Presidio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8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30.609922pt;margin-top:-24.340309pt;width:14.166543pt;height:4.811802pt;mso-position-horizontal-relative:page;mso-position-vertical-relative:paragraph;z-index:-1899;rotation:82" type="#_x0000_t136" fillcolor="#231F20" stroked="f">
            <o:extrusion v:ext="view" autorotationcenter="t"/>
            <v:textpath style="font-family:&amp;quot;Arial&amp;quot;;font-size:4pt;v-text-kern:t;mso-text-shadow:auto;font-weight:bold" string="Grimes"/>
          </v:shape>
        </w:pict>
      </w:r>
      <w:r>
        <w:rPr/>
        <w:pict>
          <w10:wrap type="none"/>
          <v:shape style="position:absolute;margin-left:416.008698pt;margin-top:-13.668972pt;width:18.618677pt;height:4.812633pt;mso-position-horizontal-relative:page;mso-position-vertical-relative:paragraph;z-index:-1892;rotation:328" type="#_x0000_t136" fillcolor="#231F20" stroked="f">
            <o:extrusion v:ext="view" autorotationcenter="t"/>
            <v:textpath style="font-family:&amp;quot;Arial&amp;quot;;font-size:4pt;v-text-kern:t;mso-text-shadow:auto;font-weight:bold" string="Washing­"/>
          </v:shape>
        </w:pict>
      </w:r>
      <w:r>
        <w:rPr/>
        <w:pict>
          <w10:wrap type="none"/>
          <v:shape style="position:absolute;margin-left:423.529175pt;margin-top:-10.131472pt;width:6.14856pt;height:4.811846pt;mso-position-horizontal-relative:page;mso-position-vertical-relative:paragraph;z-index:-1891;rotation:328" type="#_x0000_t136" fillcolor="#231F20" stroked="f">
            <o:extrusion v:ext="view" autorotationcenter="t"/>
            <v:textpath style="font-family:&amp;quot;Arial&amp;quot;;font-size:4pt;v-text-kern:t;mso-text-shadow:auto;font-weight:bold" string="ton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  <w:position w:val="-3"/>
        </w:rPr>
        <w:t>Brewster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63"/>
        <w:jc w:val="left"/>
        <w:tabs>
          <w:tab w:pos="840" w:val="left"/>
          <w:tab w:pos="142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Pecos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6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6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6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6"/>
        </w:rPr>
        <w:t>ck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6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6"/>
        </w:rPr>
        <w:t>tt</w:t>
      </w:r>
      <w:r>
        <w:rPr>
          <w:rFonts w:ascii="Arial" w:hAnsi="Arial" w:cs="Arial" w:eastAsia="Arial"/>
          <w:sz w:val="9"/>
          <w:szCs w:val="9"/>
          <w:color w:val="231F20"/>
          <w:spacing w:val="-20"/>
          <w:w w:val="87"/>
          <w:b/>
          <w:bCs/>
          <w:position w:val="-6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Schleicher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80" w:after="0" w:line="240" w:lineRule="auto"/>
        <w:ind w:right="92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8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56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Menard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6" w:right="-49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Kimble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Mason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" w:after="0" w:line="240" w:lineRule="auto"/>
        <w:ind w:left="-29" w:right="-49"/>
        <w:jc w:val="center"/>
        <w:tabs>
          <w:tab w:pos="82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Saba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  <w:position w:val="2"/>
        </w:rPr>
        <w:t>Bell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4" w:right="429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w w:val="82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w w:val="87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000000"/>
          <w:w w:val="100"/>
        </w:rPr>
      </w:r>
    </w:p>
    <w:p>
      <w:pPr>
        <w:spacing w:before="0" w:after="0" w:line="96" w:lineRule="exact"/>
        <w:ind w:left="17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Robertson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5" w:after="0" w:line="98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30.069824pt;margin-top:-4.912049pt;width:16.838519pt;height:4.812089pt;mso-position-horizontal-relative:page;mso-position-vertical-relative:paragraph;z-index:-1890;rotation:345" type="#_x0000_t136" fillcolor="#231F20" stroked="f">
            <o:extrusion v:ext="view" autorotationcenter="t"/>
            <v:textpath style="font-family:&amp;quot;Arial&amp;quot;;font-size:4pt;v-text-kern:t;mso-text-shadow:auto;font-weight:bold" string="Madison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il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91" w:lineRule="exact"/>
        <w:ind w:left="429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07.999603pt;margin-top:7.656385pt;width:17.372623pt;height:4.812724pt;mso-position-horizontal-relative:page;mso-position-vertical-relative:paragraph;z-index:-1908;rotation:16" type="#_x0000_t136" fillcolor="#231F20" stroked="f">
            <o:extrusion v:ext="view" autorotationcenter="t"/>
            <v:textpath style="font-family:&amp;quot;Arial&amp;quot;;font-size:4pt;v-text-kern:t;mso-text-shadow:auto;font-weight:bold" string="Burleson"/>
          </v:shape>
        </w:pict>
      </w:r>
      <w:r>
        <w:rPr>
          <w:rFonts w:ascii="Arial" w:hAnsi="Arial" w:cs="Arial" w:eastAsia="Arial"/>
          <w:sz w:val="9"/>
          <w:szCs w:val="9"/>
          <w:color w:val="231F20"/>
          <w:w w:val="82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w w:val="83"/>
          <w:b/>
          <w:bCs/>
        </w:rPr>
        <w:t>z</w:t>
      </w:r>
      <w:r>
        <w:rPr>
          <w:rFonts w:ascii="Arial" w:hAnsi="Arial" w:cs="Arial" w:eastAsia="Arial"/>
          <w:sz w:val="9"/>
          <w:szCs w:val="9"/>
          <w:color w:val="231F20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00000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" w:right="100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504.735748pt;margin-top:-8.802833pt;width:26.188754pt;height:4.814391pt;mso-position-horizontal-relative:page;mso-position-vertical-relative:paragraph;z-index:-1906;rotation:37" type="#_x0000_t136" fillcolor="#231F20" stroked="f">
            <o:extrusion v:ext="view" autorotationcenter="t"/>
            <v:textpath style="font-family:&amp;quot;Arial&amp;quot;;font-size:4pt;v-text-kern:t;mso-text-shadow:auto;font-weight:bold" string="Nacogdoches"/>
          </v:shape>
        </w:pict>
      </w:r>
      <w:r>
        <w:rPr/>
        <w:pict>
          <w10:wrap type="none"/>
          <v:shape style="position:absolute;margin-left:489.249798pt;margin-top:-16.423014pt;width:18.443257pt;height:4.814129pt;mso-position-horizontal-relative:page;mso-position-vertical-relative:paragraph;z-index:-1905;rotation:55" type="#_x0000_t136" fillcolor="#231F20" stroked="f">
            <o:extrusion v:ext="view" autorotationcenter="t"/>
            <v:textpath style="font-family:&amp;quot;Arial&amp;quot;;font-size:4pt;v-text-kern:t;mso-text-shadow:auto;font-weight:bold" string="Cherokee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1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7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rinity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81" w:lineRule="exact"/>
        <w:ind w:left="-29" w:right="-40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  <w:position w:val="-2"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alker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   </w:t>
      </w:r>
      <w:r>
        <w:rPr>
          <w:rFonts w:ascii="Arial" w:hAnsi="Arial" w:cs="Arial" w:eastAsia="Arial"/>
          <w:sz w:val="9"/>
          <w:szCs w:val="9"/>
          <w:color w:val="231F20"/>
          <w:spacing w:val="14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  <w:position w:val="-4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-4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4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8" w:lineRule="exact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1"/>
        </w:rPr>
        <w:t>Polk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81" w:lineRule="exact"/>
        <w:ind w:left="320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5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yler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533.176746pt;margin-top:-5.916873pt;width:7.487327pt;height:4.811888pt;mso-position-horizontal-relative:page;mso-position-vertical-relative:paragraph;z-index:-1904;rotation:58" type="#_x0000_t136" fillcolor="#231F20" stroked="f">
            <o:extrusion v:ext="view" autorotationcenter="t"/>
            <v:textpath style="font-family:&amp;quot;Arial&amp;quot;;font-size:4pt;v-text-kern:t;mso-text-shadow:auto;font-weight:bold" string="San"/>
          </v:shape>
        </w:pict>
      </w:r>
      <w:r>
        <w:rPr/>
        <w:pict>
          <w10:wrap type="none"/>
          <v:shape style="position:absolute;margin-left:524.706495pt;margin-top:-3.991277pt;width:19.516554pt;height:4.813089pt;mso-position-horizontal-relative:page;mso-position-vertical-relative:paragraph;z-index:-1903;rotation:58" type="#_x0000_t136" fillcolor="#231F20" stroked="f">
            <o:extrusion v:ext="view" autorotationcenter="t"/>
            <v:textpath style="font-family:&amp;quot;Arial&amp;quot;;font-size:4pt;v-text-kern:t;mso-text-shadow:auto;font-weight:bold" string="Augustine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Sabine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954651pt;margin-top:-3.699615pt;width:6.8109pt;height:16.705168pt;mso-position-horizontal-relative:page;mso-position-vertical-relative:paragraph;z-index:-1898" type="#_x0000_t202" filled="f" stroked="f">
            <v:textbox inset="0,0,0,0" style="layout-flow:vertical">
              <w:txbxContent>
                <w:p>
                  <w:pPr>
                    <w:spacing w:before="1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90"/>
                      <w:b/>
                      <w:bCs/>
                    </w:rPr>
                    <w:t>Newton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Jasper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10" w:equalWidth="0">
            <w:col w:w="1657" w:space="315"/>
            <w:col w:w="348" w:space="457"/>
            <w:col w:w="1844" w:space="129"/>
            <w:col w:w="300" w:space="112"/>
            <w:col w:w="262" w:space="105"/>
            <w:col w:w="1023" w:space="179"/>
            <w:col w:w="689" w:space="937"/>
            <w:col w:w="565" w:space="11"/>
            <w:col w:w="512" w:space="8"/>
            <w:col w:w="947"/>
          </w:cols>
        </w:sectPr>
      </w:pPr>
      <w:rPr/>
    </w:p>
    <w:p>
      <w:pPr>
        <w:spacing w:before="4" w:after="0" w:line="240" w:lineRule="auto"/>
        <w:ind w:right="209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Llano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Gillespie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2"/>
          <w:b/>
          <w:bCs/>
          <w:position w:val="2"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6"/>
          <w:b/>
          <w:bCs/>
          <w:position w:val="2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  <w:position w:val="2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2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5"/>
          <w:b/>
          <w:bCs/>
          <w:position w:val="2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2"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left="108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Williamson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2" w:after="0" w:line="240" w:lineRule="auto"/>
        <w:ind w:right="-58"/>
        <w:jc w:val="left"/>
        <w:tabs>
          <w:tab w:pos="72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7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ravis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Lee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303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Jacinto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4"/>
          <w:w w:val="83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7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5" w:equalWidth="0">
            <w:col w:w="5955" w:space="18"/>
            <w:col w:w="883" w:space="1556"/>
            <w:col w:w="587" w:space="218"/>
            <w:col w:w="260" w:space="88"/>
            <w:col w:w="835"/>
          </w:cols>
        </w:sectPr>
      </w:pPr>
      <w:rPr/>
    </w:p>
    <w:p>
      <w:pPr>
        <w:spacing w:before="63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9"/>
          <w:szCs w:val="9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9"/>
          <w:b/>
          <w:bCs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2"/>
          <w:b/>
          <w:bCs/>
        </w:rPr>
        <w:t>erde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4" w:after="0" w:line="86" w:lineRule="exact"/>
        <w:ind w:right="-56"/>
        <w:jc w:val="left"/>
        <w:tabs>
          <w:tab w:pos="76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3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3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3"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3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3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3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3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9"/>
          <w:w w:val="87"/>
          <w:b/>
          <w:bCs/>
          <w:position w:val="-3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2"/>
        </w:rPr>
        <w:t>Kerr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right="-61"/>
        <w:jc w:val="left"/>
        <w:tabs>
          <w:tab w:pos="500" w:val="left"/>
        </w:tabs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Hays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Bastrop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Liberty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8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Jefferson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5" w:equalWidth="0">
            <w:col w:w="4040" w:space="240"/>
            <w:col w:w="943" w:space="732"/>
            <w:col w:w="801" w:space="2222"/>
            <w:col w:w="273" w:space="111"/>
            <w:col w:w="1038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80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69.307454pt;margin-top:-8.884894pt;width:13.01153pt;height:4.812107pt;mso-position-horizontal-relative:page;mso-position-vertical-relative:paragraph;z-index:-1901;rotation:66" type="#_x0000_t136" fillcolor="#231F20" stroked="f">
            <o:extrusion v:ext="view" autorotationcenter="t"/>
            <v:textpath style="font-family:&amp;quot;Arial&amp;quot;;font-size:4pt;v-text-kern:t;mso-text-shadow:auto;font-weight:bold" string="Waller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5"/>
          <w:b/>
          <w:bCs/>
          <w:position w:val="-2"/>
        </w:rPr>
        <w:t>Real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9" w:after="0" w:line="86" w:lineRule="exact"/>
        <w:ind w:left="312" w:right="238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  <w:position w:val="-2"/>
        </w:rPr>
        <w:t>K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-2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2"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  <w:position w:val="-2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  <w:position w:val="-2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  <w:position w:val="-2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6"/>
          <w:b/>
          <w:bCs/>
          <w:position w:val="-2"/>
        </w:rPr>
        <w:t>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left="-32" w:right="-52"/>
        <w:jc w:val="center"/>
        <w:tabs>
          <w:tab w:pos="64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Bandera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0"/>
          <w:w w:val="82"/>
          <w:b/>
          <w:bCs/>
          <w:position w:val="3"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3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  <w:position w:val="3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  <w:position w:val="3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6"/>
          <w:b/>
          <w:bCs/>
          <w:position w:val="3"/>
        </w:rPr>
        <w:t>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</w:r>
      <w:r>
        <w:rPr>
          <w:rFonts w:ascii="Arial" w:hAnsi="Arial" w:cs="Arial" w:eastAsia="Arial"/>
          <w:sz w:val="9"/>
          <w:szCs w:val="9"/>
          <w:color w:val="231F20"/>
          <w:highlight w:val="lightGray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highlight w:val="lightGray"/>
          <w:spacing w:val="-1"/>
          <w:w w:val="96"/>
          <w:b/>
          <w:bCs/>
        </w:rPr>
      </w:r>
      <w:r>
        <w:rPr>
          <w:rFonts w:ascii="Arial" w:hAnsi="Arial" w:cs="Arial" w:eastAsia="Arial"/>
          <w:sz w:val="9"/>
          <w:szCs w:val="9"/>
          <w:color w:val="231F20"/>
          <w:highlight w:val="lightGray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highlight w:val="lightGray"/>
          <w:spacing w:val="-1"/>
          <w:w w:val="106"/>
          <w:b/>
          <w:bCs/>
        </w:rPr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Fayette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Austin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4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7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7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3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7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7" w:equalWidth="0">
            <w:col w:w="4935" w:space="152"/>
            <w:col w:w="930" w:space="194"/>
            <w:col w:w="334" w:space="171"/>
            <w:col w:w="289" w:space="967"/>
            <w:col w:w="246" w:space="528"/>
            <w:col w:w="236" w:space="54"/>
            <w:col w:w="1364"/>
          </w:cols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8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  <w:position w:val="-3"/>
        </w:rPr>
        <w:t>Bexar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3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7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7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7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4"/>
          <w:w w:val="87"/>
          <w:b/>
          <w:bCs/>
        </w:rPr>
        <w:t>p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2" w:lineRule="exact"/>
        <w:ind w:left="46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Ft.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24" w:lineRule="exact"/>
        <w:ind w:right="-20"/>
        <w:jc w:val="left"/>
        <w:tabs>
          <w:tab w:pos="50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3"/>
        </w:rPr>
        <w:t>Bend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3"/>
        </w:rPr>
        <w:tab/>
      </w:r>
      <w:r>
        <w:rPr>
          <w:rFonts w:ascii="Arial" w:hAnsi="Arial" w:cs="Arial" w:eastAsia="Arial"/>
          <w:sz w:val="9"/>
          <w:szCs w:val="9"/>
          <w:color w:val="231F20"/>
          <w:spacing w:val="-3"/>
          <w:w w:val="83"/>
          <w:b/>
          <w:bCs/>
          <w:position w:val="-1"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96"/>
          <w:b/>
          <w:bCs/>
          <w:position w:val="-1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6"/>
          <w:b/>
          <w:bCs/>
          <w:position w:val="-1"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85"/>
          <w:b/>
          <w:bCs/>
          <w:position w:val="-1"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96"/>
          <w:b/>
          <w:bCs/>
          <w:position w:val="-1"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85"/>
          <w:b/>
          <w:bCs/>
          <w:position w:val="-1"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89"/>
          <w:b/>
          <w:bCs/>
          <w:position w:val="-1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87"/>
          <w:b/>
          <w:bCs/>
          <w:position w:val="-1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  <w:position w:val="-1"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4" w:equalWidth="0">
            <w:col w:w="5842" w:space="35"/>
            <w:col w:w="392" w:space="1512"/>
            <w:col w:w="344" w:space="237"/>
            <w:col w:w="2038"/>
          </w:cols>
        </w:sectPr>
      </w:pPr>
      <w:rPr/>
    </w:p>
    <w:p>
      <w:pPr>
        <w:spacing w:before="44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2.393463pt;margin-top:16.631807pt;width:6.8109pt;height:19.667829pt;mso-position-horizontal-relative:page;mso-position-vertical-relative:paragraph;z-index:-1896" type="#_x0000_t202" filled="f" stroked="f">
            <v:textbox inset="0,0,0,0" style="layout-flow:vertical;mso-layout-flow-alt:bottom-to-top">
              <w:txbxContent>
                <w:p>
                  <w:pPr>
                    <w:spacing w:before="1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99"/>
                      <w:b/>
                      <w:bCs/>
                    </w:rPr>
                    <w:t>M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96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85"/>
                      <w:b/>
                      <w:bCs/>
                    </w:rPr>
                    <w:t>v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96"/>
                      <w:b/>
                      <w:bCs/>
                    </w:rPr>
                    <w:t>e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91"/>
                      <w:b/>
                      <w:bCs/>
                    </w:rPr>
                    <w:t>r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106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1"/>
                      <w:w w:val="85"/>
                      <w:b/>
                      <w:bCs/>
                    </w:rPr>
                    <w:t>c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85"/>
                      <w:b/>
                      <w:bCs/>
                    </w:rPr>
                    <w:t>k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9"/>
          <w:b/>
          <w:bCs/>
        </w:rPr>
        <w:t>Kinney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Medina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Lavaca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2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4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416.089844pt;margin-top:-5.790348pt;width:17.570412pt;height:4.812783pt;mso-position-horizontal-relative:page;mso-position-vertical-relative:paragraph;z-index:-1893;rotation:323" type="#_x0000_t136" fillcolor="#231F20" stroked="f">
            <o:extrusion v:ext="view" autorotationcenter="t"/>
            <v:textpath style="font-family:&amp;quot;Arial&amp;quot;;font-size:4pt;v-text-kern:t;mso-text-shadow:auto;font-weight:bold" string="Gonzales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z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7" w:equalWidth="0">
            <w:col w:w="4514" w:space="226"/>
            <w:col w:w="270" w:space="181"/>
            <w:col w:w="295" w:space="434"/>
            <w:col w:w="267" w:space="1358"/>
            <w:col w:w="278" w:space="211"/>
            <w:col w:w="324" w:space="167"/>
            <w:col w:w="1875"/>
          </w:cols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6" w:lineRule="exact"/>
        <w:ind w:left="1252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2"/>
        </w:rPr>
        <w:t>BORDER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2"/>
        </w:rPr>
        <w:t>AND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2"/>
        </w:rPr>
        <w:t>SOUTH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Z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Frio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7" w:lineRule="exact"/>
        <w:ind w:left="52" w:right="-48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6"/>
        </w:rPr>
        <w:t>La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Atascosa</w:t>
      </w:r>
      <w:r>
        <w:rPr>
          <w:rFonts w:ascii="Arial" w:hAnsi="Arial" w:cs="Arial" w:eastAsia="Arial"/>
          <w:sz w:val="9"/>
          <w:szCs w:val="9"/>
          <w:color w:val="231F2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2"/>
          <w:b/>
          <w:bCs/>
        </w:rPr>
        <w:t>K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231F20"/>
          <w:spacing w:val="-2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4" w:lineRule="exact"/>
        <w:ind w:left="6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3"/>
        </w:rPr>
        <w:t>Mc-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0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-4"/>
        </w:rPr>
        <w:t>Bee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25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DeWitt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li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0" w:after="0" w:line="240" w:lineRule="auto"/>
        <w:ind w:left="22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1"/>
        </w:rPr>
        <w:t>Jackson</w:t>
      </w:r>
      <w:r>
        <w:rPr>
          <w:rFonts w:ascii="Arial" w:hAnsi="Arial" w:cs="Arial" w:eastAsia="Arial"/>
          <w:sz w:val="9"/>
          <w:szCs w:val="9"/>
          <w:color w:val="231F20"/>
          <w:spacing w:val="-6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3"/>
          <w:w w:val="100"/>
          <w:b/>
          <w:bCs/>
          <w:position w:val="0"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2" w:after="0" w:line="240" w:lineRule="auto"/>
        <w:ind w:left="221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C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7" w:equalWidth="0">
            <w:col w:w="3258" w:space="1482"/>
            <w:col w:w="256" w:space="258"/>
            <w:col w:w="156" w:space="164"/>
            <w:col w:w="709" w:space="717"/>
            <w:col w:w="150" w:space="94"/>
            <w:col w:w="293" w:space="15"/>
            <w:col w:w="2848"/>
          </w:cols>
        </w:sectPr>
      </w:pPr>
      <w:rPr/>
    </w:p>
    <w:p>
      <w:pPr>
        <w:spacing w:before="0" w:after="0" w:line="202" w:lineRule="exact"/>
        <w:ind w:left="1172" w:right="-69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w10:wrap type="none"/>
          <v:shape style="position:absolute;margin-left:438.496582pt;margin-top:10.378383pt;width:15.76596pt;height:4.812551pt;mso-position-horizontal-relative:page;mso-position-vertical-relative:paragraph;z-index:-1894;rotation:319" type="#_x0000_t136" fillcolor="#231F20" stroked="f">
            <o:extrusion v:ext="view" autorotationcenter="t"/>
            <v:textpath style="font-family:&amp;quot;Arial&amp;quot;;font-size:4pt;v-text-kern:t;mso-text-shadow:auto;font-weight:bold" string="Aransas"/>
          </v:shape>
        </w:pic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CENTRAL</w:t>
      </w:r>
      <w:r>
        <w:rPr>
          <w:rFonts w:ascii="Arial" w:hAnsi="Arial" w:cs="Arial" w:eastAsia="Arial"/>
          <w:sz w:val="19"/>
          <w:szCs w:val="19"/>
          <w:color w:val="231F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TEXAS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AREA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Dimmit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1" w:after="0" w:line="240" w:lineRule="auto"/>
        <w:ind w:left="78" w:right="-47"/>
        <w:jc w:val="center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96"/>
          <w:b/>
          <w:bCs/>
        </w:rPr>
        <w:t>Salle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27" w:right="42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3"/>
          <w:w w:val="94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Duval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24" w:after="0" w:line="100" w:lineRule="exact"/>
        <w:ind w:right="-56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Live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2" w:lineRule="exact"/>
        <w:ind w:left="8" w:right="-46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2.667969pt;margin-top:10.367559pt;width:6.8109pt;height:21.559561pt;mso-position-horizontal-relative:page;mso-position-vertical-relative:paragraph;z-index:-1895" type="#_x0000_t202" filled="f" stroked="f">
            <v:textbox inset="0,0,0,0" style="layout-flow:vertical;mso-layout-flow-alt:bottom-to-top">
              <w:txbxContent>
                <w:p>
                  <w:pPr>
                    <w:spacing w:before="12" w:after="0" w:line="240" w:lineRule="auto"/>
                    <w:ind w:left="20" w:right="-2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93"/>
                      <w:b/>
                      <w:bCs/>
                    </w:rPr>
                    <w:t>Jim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1"/>
                      <w:w w:val="93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-2"/>
                      <w:w w:val="100"/>
                      <w:b/>
                      <w:bCs/>
                    </w:rPr>
                    <w:t>W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231F20"/>
                      <w:spacing w:val="0"/>
                      <w:w w:val="100"/>
                      <w:b/>
                      <w:bCs/>
                    </w:rPr>
                    <w:t>ells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Oak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00" w:lineRule="exact"/>
        <w:ind w:left="129" w:right="31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9"/>
          <w:b/>
          <w:bCs/>
        </w:rPr>
        <w:t>S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2" w:lineRule="exact"/>
        <w:ind w:left="78"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Patricio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4" w:after="0" w:line="240" w:lineRule="auto"/>
        <w:ind w:left="72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0"/>
          <w:b/>
          <w:bCs/>
        </w:rPr>
        <w:t>Nueces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-27" w:right="38"/>
        <w:jc w:val="center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82"/>
          <w:b/>
          <w:bCs/>
        </w:rPr>
        <w:t>K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7"/>
          <w:b/>
          <w:bCs/>
        </w:rPr>
        <w:t>b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6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91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87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101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5" w:lineRule="exact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3"/>
        </w:rPr>
        <w:t>C</w:t>
      </w:r>
      <w:r>
        <w:rPr>
          <w:rFonts w:ascii="Arial" w:hAnsi="Arial" w:cs="Arial" w:eastAsia="Arial"/>
          <w:sz w:val="19"/>
          <w:szCs w:val="19"/>
          <w:color w:val="231F20"/>
          <w:spacing w:val="-10"/>
          <w:w w:val="100"/>
          <w:b/>
          <w:bCs/>
          <w:position w:val="-3"/>
        </w:rPr>
        <w:t>O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3"/>
        </w:rPr>
        <w:t>AS</w:t>
      </w:r>
      <w:r>
        <w:rPr>
          <w:rFonts w:ascii="Arial" w:hAnsi="Arial" w:cs="Arial" w:eastAsia="Arial"/>
          <w:sz w:val="19"/>
          <w:szCs w:val="19"/>
          <w:color w:val="231F20"/>
          <w:spacing w:val="-17"/>
          <w:w w:val="100"/>
          <w:b/>
          <w:bCs/>
          <w:position w:val="-3"/>
        </w:rPr>
        <w:t>T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3"/>
        </w:rPr>
        <w:t>AL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  <w:position w:val="-3"/>
        </w:rPr>
        <w:t>AND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8" w:equalWidth="0">
            <w:col w:w="3338" w:space="1398"/>
            <w:col w:w="289" w:space="122"/>
            <w:col w:w="309" w:space="118"/>
            <w:col w:w="288" w:space="919"/>
            <w:col w:w="166" w:space="121"/>
            <w:col w:w="383" w:space="20"/>
            <w:col w:w="300" w:space="556"/>
            <w:col w:w="2073"/>
          </w:cols>
        </w:sectPr>
      </w:pPr>
      <w:rPr/>
    </w:p>
    <w:p>
      <w:pPr>
        <w:spacing w:before="18" w:after="0" w:line="94" w:lineRule="exact"/>
        <w:ind w:right="10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w10:wrap type="none"/>
          <v:shape style="position:absolute;margin-left:320.574834pt;margin-top:5.111941pt;width:13.366766pt;height:4.811784pt;mso-position-horizontal-relative:page;mso-position-vertical-relative:paragraph;z-index:-1902;rotation:64" type="#_x0000_t136" fillcolor="#231F20" stroked="f">
            <o:extrusion v:ext="view" autorotationcenter="t"/>
            <v:textpath style="font-family:&amp;quot;Arial&amp;quot;;font-size:4pt;v-text-kern:t;mso-text-shadow:auto;font-weight:bold" string="Zapata"/>
          </v:shape>
        </w:pic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85"/>
          <w:b/>
          <w:bCs/>
          <w:position w:val="-1"/>
        </w:rPr>
        <w:t>J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6"/>
          <w:b/>
          <w:bCs/>
          <w:position w:val="-1"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93"/>
          <w:b/>
          <w:bCs/>
          <w:position w:val="-1"/>
        </w:rPr>
        <w:t>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87" w:lineRule="exact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8"/>
          <w:b/>
          <w:bCs/>
        </w:rPr>
        <w:t>Hogg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96" w:lineRule="exact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86"/>
          <w:b/>
          <w:bCs/>
        </w:rPr>
        <w:t>Brooks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88"/>
          <w:b/>
          <w:bCs/>
        </w:rPr>
        <w:t>Kenedy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14" w:lineRule="exact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EAST</w:t>
      </w:r>
      <w:r>
        <w:rPr>
          <w:rFonts w:ascii="Arial" w:hAnsi="Arial" w:cs="Arial" w:eastAsia="Arial"/>
          <w:sz w:val="19"/>
          <w:szCs w:val="19"/>
          <w:color w:val="231F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TEXAS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AREA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4" w:equalWidth="0">
            <w:col w:w="5756" w:space="86"/>
            <w:col w:w="268" w:space="109"/>
            <w:col w:w="289" w:space="1614"/>
            <w:col w:w="2278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</w:sectPr>
      </w:pPr>
      <w:rPr/>
    </w:p>
    <w:p>
      <w:pPr>
        <w:spacing w:before="52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91"/>
          <w:b/>
          <w:bCs/>
        </w:rPr>
        <w:t>Starr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9"/>
          <w:szCs w:val="9"/>
          <w:color w:val="231F20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94" w:after="0" w:line="240" w:lineRule="auto"/>
        <w:ind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ill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7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231F20"/>
          <w:spacing w:val="0"/>
          <w:w w:val="100"/>
          <w:b/>
          <w:bCs/>
        </w:rPr>
        <w:t>Cameron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3" w:equalWidth="0">
            <w:col w:w="5759" w:space="117"/>
            <w:col w:w="301" w:space="126"/>
            <w:col w:w="4097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6" w:lineRule="exact"/>
        <w:ind w:left="4282" w:right="449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TCEQ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b/>
          <w:bCs/>
          <w:position w:val="-1"/>
        </w:rPr>
        <w:t>REGIONS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</w:sectPr>
      </w:pPr>
      <w:rPr/>
    </w:p>
    <w:p>
      <w:pPr>
        <w:spacing w:before="53" w:after="0" w:line="240" w:lineRule="auto"/>
        <w:ind w:left="87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01.838455pt;margin-top:.963541pt;width:12.445933pt;height:27.754362pt;mso-position-horizontal-relative:page;mso-position-vertical-relative:paragraph;z-index:-1920" coordorigin="2037,19" coordsize="249,555">
            <v:group style="position:absolute;left:2044;top:26;width:235;height:237" coordorigin="2044,26" coordsize="235,237">
              <v:shape style="position:absolute;left:2044;top:26;width:235;height:237" coordorigin="2044,26" coordsize="235,237" path="m2044,26l2279,26,2279,263,2044,263,2044,26e" filled="t" fillcolor="#231F20" stroked="f">
                <v:path arrowok="t"/>
                <v:fill/>
              </v:shape>
            </v:group>
            <v:group style="position:absolute;left:2044;top:330;width:235;height:237" coordorigin="2044,330" coordsize="235,237">
              <v:shape style="position:absolute;left:2044;top:330;width:235;height:237" coordorigin="2044,330" coordsize="235,237" path="m2044,330l2279,330,2279,567,2044,567,2044,330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1.800003pt;margin-top:-21.375095pt;width:427.55pt;height:13.65pt;mso-position-horizontal-relative:page;mso-position-vertical-relative:paragraph;z-index:-1912" coordorigin="2036,-428" coordsize="8551,273">
            <v:group style="position:absolute;left:2046;top:-418;width:8531;height:253" coordorigin="2046,-418" coordsize="8531,253">
              <v:shape style="position:absolute;left:2046;top:-418;width:8531;height:253" coordorigin="2046,-418" coordsize="8531,253" path="m2046,-165l10577,-165,10577,-418,2046,-418,2046,-165e" filled="t" fillcolor="#231F20" stroked="f">
                <v:path arrowok="t"/>
                <v:fill/>
              </v:shape>
            </v:group>
            <v:group style="position:absolute;left:2046;top:-418;width:8531;height:253" coordorigin="2046,-418" coordsize="8531,253">
              <v:shape style="position:absolute;left:2046;top:-418;width:8531;height:253" coordorigin="2046,-418" coordsize="8531,253" path="m2046,-165l10577,-165,10577,-418,2046,-418,2046,-165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18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AMARILLO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87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2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2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LUBBOCK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3" w:after="0" w:line="240" w:lineRule="auto"/>
        <w:ind w:left="88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01.838455pt;margin-top:3.306529pt;width:12.445933pt;height:27.754362pt;mso-position-horizontal-relative:page;mso-position-vertical-relative:paragraph;z-index:-1921" coordorigin="2037,66" coordsize="249,555">
            <v:group style="position:absolute;left:2044;top:377;width:235;height:237" coordorigin="2044,377" coordsize="235,237">
              <v:shape style="position:absolute;left:2044;top:377;width:235;height:237" coordorigin="2044,377" coordsize="235,237" path="m2044,377l2279,377,2279,614,2044,614,2044,377e" filled="t" fillcolor="#231F20" stroked="f">
                <v:path arrowok="t"/>
                <v:fill/>
              </v:shape>
            </v:group>
            <v:group style="position:absolute;left:2044;top:73;width:235;height:237" coordorigin="2044,73" coordsize="235,237">
              <v:shape style="position:absolute;left:2044;top:73;width:235;height:237" coordorigin="2044,73" coordsize="235,237" path="m2044,73l2279,73,2279,310,2044,310,2044,73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ABILENE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3" w:after="0" w:line="240" w:lineRule="auto"/>
        <w:ind w:left="872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ALLAS/FO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3" w:after="0" w:line="240" w:lineRule="auto"/>
        <w:ind w:left="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5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14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TYLER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41.339218pt;margin-top:-11.987048pt;width:12.442927pt;height:27.525495pt;mso-position-horizontal-relative:page;mso-position-vertical-relative:paragraph;z-index:-1919" coordorigin="4827,-240" coordsize="249,551">
            <v:group style="position:absolute;left:4834;top:-233;width:235;height:235" coordorigin="4834,-233" coordsize="235,235">
              <v:shape style="position:absolute;left:4834;top:-233;width:235;height:235" coordorigin="4834,-233" coordsize="235,235" path="m4834,-233l5068,-233,5068,2,4834,2,4834,-233e" filled="t" fillcolor="#231F20" stroked="f">
                <v:path arrowok="t"/>
                <v:fill/>
              </v:shape>
            </v:group>
            <v:group style="position:absolute;left:4834;top:69;width:235;height:235" coordorigin="4834,69" coordsize="235,235">
              <v:shape style="position:absolute;left:4834;top:69;width:235;height:235" coordorigin="4834,69" coordsize="235,235" path="m4834,69l5068,69,5068,304,4834,304,4834,69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6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18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8"/>
          <w:w w:val="100"/>
          <w:b/>
          <w:bCs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ASO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left="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41.339218pt;margin-top:3.136243pt;width:12.442927pt;height:27.526211pt;mso-position-horizontal-relative:page;mso-position-vertical-relative:paragraph;z-index:-1918" coordorigin="4827,63" coordsize="249,551">
            <v:group style="position:absolute;left:4834;top:70;width:235;height:235" coordorigin="4834,70" coordsize="235,235">
              <v:shape style="position:absolute;left:4834;top:70;width:235;height:235" coordorigin="4834,70" coordsize="235,235" path="m4834,70l5068,70,5068,305,4834,305,4834,70e" filled="t" fillcolor="#231F20" stroked="f">
                <v:path arrowok="t"/>
                <v:fill/>
              </v:shape>
            </v:group>
            <v:group style="position:absolute;left:4834;top:371;width:235;height:235" coordorigin="4834,371" coordsize="235,235">
              <v:shape style="position:absolute;left:4834;top:371;width:235;height:235" coordorigin="4834,371" coordsize="235,235" path="m4834,371l5068,371,5068,606,4834,606,4834,371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7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1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MIDLAND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2" w:after="0" w:line="240" w:lineRule="auto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8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2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SAN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ANGELO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left="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3"/>
        </w:rPr>
        <w:t>9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3"/>
        </w:rPr>
        <w:t>  </w:t>
      </w:r>
      <w:r>
        <w:rPr>
          <w:rFonts w:ascii="Arial" w:hAnsi="Arial" w:cs="Arial" w:eastAsia="Arial"/>
          <w:sz w:val="17"/>
          <w:szCs w:val="17"/>
          <w:color w:val="FFFFFF"/>
          <w:spacing w:val="16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1"/>
          <w:w w:val="100"/>
          <w:b/>
          <w:bCs/>
          <w:position w:val="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CO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2" w:after="0" w:line="240" w:lineRule="auto"/>
        <w:ind w:right="-6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42.690063pt;margin-top:2.450725pt;width:12.44195pt;height:27.452085pt;mso-position-horizontal-relative:page;mso-position-vertical-relative:paragraph;z-index:-1917" coordorigin="6854,49" coordsize="249,549">
            <v:group style="position:absolute;left:6861;top:357;width:235;height:234" coordorigin="6861,357" coordsize="235,234">
              <v:shape style="position:absolute;left:6861;top:357;width:235;height:234" coordorigin="6861,357" coordsize="235,234" path="m6861,357l7095,357,7095,591,6861,591,6861,357e" filled="t" fillcolor="#231F20" stroked="f">
                <v:path arrowok="t"/>
                <v:fill/>
              </v:shape>
            </v:group>
            <v:group style="position:absolute;left:6861;top:56;width:235;height:234" coordorigin="6861,56" coordsize="235,234">
              <v:shape style="position:absolute;left:6861;top:56;width:235;height:234" coordorigin="6861,56" coordsize="235,234" path="m6861,56l7095,56,7095,290,6861,290,6861,56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3.047241pt;margin-top:-11.888948pt;width:11.727618pt;height:11.389783pt;mso-position-horizontal-relative:page;mso-position-vertical-relative:paragraph;z-index:-1915" coordorigin="6861,-238" coordsize="235,228">
            <v:shape style="position:absolute;left:6861;top:-238;width:235;height:228" coordorigin="6861,-238" coordsize="235,228" path="m6861,-238l7095,-238,7095,-10,6861,-10,6861,-238e" filled="t" fillcolor="#231F2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FFFFFF"/>
          <w:spacing w:val="-8"/>
          <w:w w:val="100"/>
          <w:b/>
          <w:bCs/>
          <w:position w:val="3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3"/>
        </w:rPr>
        <w:t>0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24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UMONT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-15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6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9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USTIN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43.047241pt;margin-top:2.845982pt;width:11.727618pt;height:11.715348pt;mso-position-horizontal-relative:page;mso-position-vertical-relative:paragraph;z-index:-1916" coordorigin="6861,57" coordsize="235,234">
            <v:shape style="position:absolute;left:6861;top:57;width:235;height:234" coordorigin="6861,57" coordsize="235,234" path="m6861,57l7095,57,7095,291,6861,291,6861,57e" filled="t" fillcolor="#231F2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FFFFFF"/>
          <w:spacing w:val="-10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2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24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HOUS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ON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left="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FFFFFF"/>
          <w:spacing w:val="-10"/>
          <w:w w:val="100"/>
          <w:b/>
          <w:bCs/>
          <w:position w:val="3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3"/>
        </w:rPr>
        <w:t>3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18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SAN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ONIO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6.139862pt;margin-top:-12.514282pt;width:12.44240pt;height:27.486253pt;mso-position-horizontal-relative:page;mso-position-vertical-relative:paragraph;z-index:-1914" coordorigin="8723,-250" coordsize="249,550">
            <v:group style="position:absolute;left:8730;top:-243;width:235;height:235" coordorigin="8730,-243" coordsize="235,235">
              <v:shape style="position:absolute;left:8730;top:-243;width:235;height:235" coordorigin="8730,-243" coordsize="235,235" path="m8730,-243l8964,-243,8964,-9,8730,-9,8730,-243e" filled="t" fillcolor="#231F20" stroked="f">
                <v:path arrowok="t"/>
                <v:fill/>
              </v:shape>
            </v:group>
            <v:group style="position:absolute;left:8730;top:58;width:235;height:235" coordorigin="8730,58" coordsize="235,235">
              <v:shape style="position:absolute;left:8730;top:58;width:235;height:235" coordorigin="8730,58" coordsize="235,235" path="m8730,58l8964,58,8964,292,8730,292,8730,58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-12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4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24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CORPUS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CHRISTI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1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6.139862pt;margin-top:2.565416pt;width:12.44240pt;height:27.486253pt;mso-position-horizontal-relative:page;mso-position-vertical-relative:paragraph;z-index:-1913" coordorigin="8723,51" coordsize="249,550">
            <v:group style="position:absolute;left:8730;top:58;width:235;height:235" coordorigin="8730,58" coordsize="235,235">
              <v:shape style="position:absolute;left:8730;top:58;width:235;height:235" coordorigin="8730,58" coordsize="235,235" path="m8730,58l8964,58,8964,293,8730,293,8730,58e" filled="t" fillcolor="#231F20" stroked="f">
                <v:path arrowok="t"/>
                <v:fill/>
              </v:shape>
            </v:group>
            <v:group style="position:absolute;left:8730;top:359;width:235;height:235" coordorigin="8730,359" coordsize="235,235">
              <v:shape style="position:absolute;left:8730;top:359;width:235;height:235" coordorigin="8730,359" coordsize="235,235" path="m8730,359l8964,359,8964,594,8730,594,8730,359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FFFFFF"/>
          <w:spacing w:val="-25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5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25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HARLINGEN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2" w:after="0" w:line="240" w:lineRule="auto"/>
        <w:ind w:left="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FFFFFF"/>
          <w:spacing w:val="-14"/>
          <w:w w:val="100"/>
          <w:b/>
          <w:bCs/>
          <w:position w:val="2"/>
        </w:rPr>
        <w:t>1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6</w:t>
      </w:r>
      <w:r>
        <w:rPr>
          <w:rFonts w:ascii="Arial" w:hAnsi="Arial" w:cs="Arial" w:eastAsia="Arial"/>
          <w:sz w:val="17"/>
          <w:szCs w:val="17"/>
          <w:color w:val="FFFFFF"/>
          <w:spacing w:val="0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FFFFFF"/>
          <w:spacing w:val="21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0"/>
        </w:rPr>
        <w:t>LAREDO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240" w:right="600"/>
          <w:cols w:num="4" w:equalWidth="0">
            <w:col w:w="3100" w:space="563"/>
            <w:col w:w="1460" w:space="526"/>
            <w:col w:w="1332" w:space="541"/>
            <w:col w:w="2878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46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5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24" w:after="0" w:line="406" w:lineRule="exact"/>
        <w:ind w:left="46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Outdoor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3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Bu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7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ning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2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Rule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25" w:after="0" w:line="240" w:lineRule="auto"/>
        <w:ind w:left="7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oduced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460" w:right="26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111.201–221.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copy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calling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512-239-0028,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hyperlink r:id="rId19"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0"/>
            <w:w w:val="100"/>
          </w:rPr>
          <w:t>&lt;ww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-15"/>
            <w:w w:val="100"/>
          </w:rPr>
          <w:t>w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0"/>
            <w:w w:val="100"/>
          </w:rPr>
          <w:t>.tceq.state.tx.us/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2"/>
            <w:w w:val="100"/>
          </w:rPr>
          <w:t>r</w:t>
        </w:r>
      </w:hyperlink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ules/&gt;.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§111.201.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eneral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8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ohibition.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46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person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cause,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suffe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subchapter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commission.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deposition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capable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igniting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spontaneousl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storage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solid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fossil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fuels,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permis­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1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Chapter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efinitions),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includes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staff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esentati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§111.203.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efinitions.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7" w:after="0" w:line="298" w:lineRule="auto"/>
        <w:ind w:left="460" w:right="2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specifically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CAA)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3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(commission),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meanings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commonly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field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CAA,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meanings,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context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indicates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wise.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8" w:lineRule="auto"/>
        <w:ind w:left="820" w:right="1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xtinguished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—The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absence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visible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flames,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smoke.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8" w:lineRule="auto"/>
        <w:ind w:left="820" w:right="6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Landclearing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operation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—The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ooting,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cutting,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egetation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connection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buildings,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rights-of-wa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esidential,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comme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cial,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industrial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elopment,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egetation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enhance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alue,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access,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mainte­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fallen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limbs,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branches,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outine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8" w:lineRule="auto"/>
        <w:ind w:left="820" w:right="1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clean-up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activities,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estoration.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8" w:lineRule="auto"/>
        <w:ind w:left="820" w:right="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(3)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</w:rPr>
        <w:t>eighborhood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—A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subdivision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contiguou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fee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platte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subdivision.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40" w:lineRule="auto"/>
        <w:ind w:left="820" w:right="-5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(4)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alte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—An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economicall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technologi­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6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ecologicall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logistically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viable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7" w:after="0" w:line="292" w:lineRule="auto"/>
        <w:ind w:left="360" w:right="1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(5)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bu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—The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olled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application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naturally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occurring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egetati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fuels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specified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edeter­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ecau­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measu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10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efuse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arbage,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ubbish,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decay-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nondecayable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egetable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fish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casses.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9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(7)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  <w:b/>
          <w:bCs/>
        </w:rPr>
        <w:t>eceptor(s)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—A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man-made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utili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business,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estock,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housing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egetation.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6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man-made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range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fences,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oads,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bridges,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hunting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blinds,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facilities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solely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storage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estock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feeds.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sensi­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egetatio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egetation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damaged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examples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include,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nurse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culti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pharmaceutical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laborato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experiments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olving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18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(8)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unrise/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  <w:b/>
          <w:bCs/>
        </w:rPr>
        <w:t>unset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fficial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sunrise/sunset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tables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22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(9)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  <w:b/>
          <w:bCs/>
        </w:rPr>
        <w:t>ildland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—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nculti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minimally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influenced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activit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maintained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biodi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ersit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wildlife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forage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oduction,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otecti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wildlife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habitat.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§111.205.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ception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raining.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right="11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utdoo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train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eithe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erball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writin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pollutio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absenc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denia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pollutio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deli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equest.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251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acilities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dedicated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solely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efighting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outinely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equency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90" w:space="250"/>
            <w:col w:w="4880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25" w:after="0" w:line="300" w:lineRule="auto"/>
        <w:ind w:left="120" w:right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eek,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0" w:lineRule="auto"/>
        <w:ind w:left="120" w:right="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(c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acilitie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dedicate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solel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efightin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trainin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conducte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5"/>
        </w:rPr>
        <w:t>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eekl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shal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annua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writte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notificatio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telephone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0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oni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facsimil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schedule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trainin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session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notifica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multipl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trainin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session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scheduled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one-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period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initia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tele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phone/facsimil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sessions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0" w:lineRule="auto"/>
        <w:ind w:left="120" w:right="-4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opriat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commissio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egiona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loca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pollutio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agenc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300" w:lineRule="auto"/>
        <w:ind w:left="120" w:right="93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subchapte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§111.207.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ception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sed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eation,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emon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9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0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Cooking,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mth.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120" w:right="3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solely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eational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emonial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purposes,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noncom­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eparation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clusi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purpose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supplying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warmth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§111.219(7)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§111.209.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ception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isposal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40" w:lineRule="auto"/>
        <w:ind w:left="4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§352.082,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wing: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6" w:lineRule="auto"/>
        <w:ind w:left="480" w:right="4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clusi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esidence,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housing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families,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having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jurisdiction,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6" w:lineRule="auto"/>
        <w:ind w:left="48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efers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emises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generated.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2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§101.1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efinitions).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normally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idence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kitchen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garbage,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dboa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packaging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(including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plastics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ubber),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clothing,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trimmings.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xamples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consid­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include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2" w:lineRule="auto"/>
        <w:ind w:right="4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non-wood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debris,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furnitu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carpet,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electrical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appliances;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2" w:lineRule="auto"/>
        <w:ind w:right="43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diseased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effecti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means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olling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disease;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(3)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eterinarians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ccupations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§801.361,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isposal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Animal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emains;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2" w:lineRule="auto"/>
        <w:ind w:right="50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(4)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trimmings,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4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munici­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extends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esult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46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right-of-way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maintenance,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landclearing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opera­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maintenance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canals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exists.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360" w:right="42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extends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nonattainment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includes,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esult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right-of-way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maintenance,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operations,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maintenance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along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canals.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360" w:right="43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Chapter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382,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ubchapter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uthor­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ernments,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§111.219(3),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(4),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(6),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(7)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Commis­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right="45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(5)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consolidated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desig­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population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50,000.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agent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shall: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45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pos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entrance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placa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burnin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materia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cep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55" w:space="605"/>
            <w:col w:w="4860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25" w:after="0" w:line="292" w:lineRule="auto"/>
        <w:ind w:left="1180" w:right="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plan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generate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specifi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whic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8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informatio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{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6"/>
        </w:rPr>
        <w:t>HONE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4"/>
        </w:rPr>
        <w:t>UTHORIZED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GEN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}.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placa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d(s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clearl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visible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legibl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times;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1180" w:right="41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designate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consolidated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site;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1180" w:right="-3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(C)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maintain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description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platted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subdivision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add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description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staff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equested;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1180" w:right="12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(D)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consists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grass,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branch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trimmings,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wth;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1180" w:right="1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(E)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generated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designated;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1180" w:right="4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(F)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ectly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supe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vised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personnel,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Code,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§419.021,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acting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scope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70"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telephone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onic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facsimile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11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scheduled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supe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vised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1180" w:right="17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empl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820" w:right="-5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agricultural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purposes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exists.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eceptors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negati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affected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sible,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8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esidue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administrati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der;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820" w:right="4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(7)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causing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detri­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safety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2" w:lineRule="auto"/>
        <w:ind w:left="360" w:right="9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eceiving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equently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landfills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§111.211.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ception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2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2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  <w:b/>
          <w:bCs/>
        </w:rPr>
        <w:t>escribed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2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7" w:lineRule="auto"/>
        <w:ind w:left="360" w:right="1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range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wildland/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wildlife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purposes,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coastal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salt-marsh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eceptors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negati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affected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possible,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7" w:lineRule="auto"/>
        <w:ind w:left="360" w:right="15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oposed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7" w:lineRule="auto"/>
        <w:ind w:left="360" w:right="17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Coastal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salt-marsh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Aransas,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oria,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Calhoun,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Chambers,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arris,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ackson,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efferson,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Kleberg,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atago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ueces,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range,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efugio,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atricio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Counties.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Coastal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7" w:lineRule="auto"/>
        <w:ind w:left="360" w:right="24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salt-marsh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counties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ements: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7" w:lineRule="auto"/>
        <w:ind w:left="720" w:right="10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office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using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nited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significant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points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oads,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canals,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lakes,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eams,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access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7" w:lineRule="auto"/>
        <w:ind w:left="720" w:right="19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large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eage,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divided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manageable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blocks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identification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defined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block.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king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days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takes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place.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7" w:lineRule="auto"/>
        <w:ind w:left="720" w:right="1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notification,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erbal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ecei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identify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spe­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block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ximate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contacted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98" w:space="242"/>
            <w:col w:w="4880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25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(C)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§111.219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§111.213.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ception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4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94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ocarbon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9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12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ocarbon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pipeline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eaks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spills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notification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§101.6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8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tification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pset),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ecu­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determined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necessa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elfa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ampling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monitoring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aluate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impacts.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§111.215.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  <w:b/>
          <w:bCs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ecuti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ector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3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3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wise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5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ohibited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1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utdoor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left="120" w:right="140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chapte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permission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120" w:right="-5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contribute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violation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federal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prima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seconda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ambient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specify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ocedu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abate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emissions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pursuant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oked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ecuti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conditions,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acco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violates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violation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quality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20" w:right="14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§111.219.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  <w:b/>
          <w:bCs/>
        </w:rPr>
        <w:t>eneral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3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equi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ements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4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  <w:b/>
          <w:bCs/>
        </w:rPr>
        <w:t>wable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4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utdoor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9" w:after="0" w:line="292" w:lineRule="auto"/>
        <w:ind w:left="120" w:right="-36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specified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subchapte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480" w:right="6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olled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purposes,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vice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notified.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480" w:right="-1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outside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corporate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limits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incorporated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enacted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dinances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2"/>
          <w:w w:val="91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exas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Air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ubchapter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uthority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ernments.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92" w:lineRule="auto"/>
        <w:ind w:left="480" w:right="-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meteo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ologica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condi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caus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effect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publi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landing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eceptor(s).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2" w:lineRule="auto"/>
        <w:ind w:left="360" w:right="46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(4)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highwa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esponsibility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initiating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flag-persons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affected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oads.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(5)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wnwind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360" w:right="51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feet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(90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meters)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sensiti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eceptors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located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written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adjacent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cupant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possesso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360" w:right="575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compliance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foll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meteo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considerations: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720" w:right="43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initiation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commence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earlier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sunrise.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completed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sunset,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attended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times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phase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essing.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cases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esidual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smoldering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objects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extinguished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left="720" w:right="55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smoke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these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condition.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extent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inc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time.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720" w:right="45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commenced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speed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edicted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less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six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miles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(mph)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(fi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knots)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23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mph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(20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knots)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92" w:lineRule="auto"/>
        <w:ind w:left="720" w:right="51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(C)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shall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periods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actual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edicted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persistent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atmo­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spheric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temperatu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ersions.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2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(7)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lectrical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insulation,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lumbe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plastics,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0" w:after="0" w:line="292" w:lineRule="auto"/>
        <w:ind w:left="360" w:right="75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non-wood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uction/demolition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materials,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heavy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oils,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asphaltic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materials,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potentially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explosi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materi­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als,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chemical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items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synthetic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ubber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§111.221.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6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</w:rPr>
        <w:t>esponsibility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</w:rPr>
        <w:t>Consequences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utdoor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ning.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1" w:after="0" w:line="292" w:lineRule="auto"/>
        <w:ind w:right="48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authority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egulation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person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esponsible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consequences,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damages,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injuries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esulting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complying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applicable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laws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dinances,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egulations,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entities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having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juris­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diction,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wise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compliance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egulation.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61" w:space="239"/>
            <w:col w:w="5220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53" w:lineRule="auto"/>
        <w:ind w:left="460" w:right="7724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Appendix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1"/>
        </w:rPr>
        <w:t>Backg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10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231F20"/>
          <w:spacing w:val="0"/>
          <w:w w:val="100"/>
        </w:rPr>
        <w:t>ound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591" w:footer="509" w:top="820" w:bottom="700" w:left="620" w:right="1300"/>
          <w:pgSz w:w="12240" w:h="15840"/>
        </w:sectPr>
      </w:pPr>
      <w:rPr/>
    </w:p>
    <w:p>
      <w:pPr>
        <w:spacing w:before="39" w:after="0" w:line="290" w:lineRule="auto"/>
        <w:ind w:left="460" w:right="13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exas,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9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ections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111.205–15.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ohibits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storing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spontaneously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combustible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materials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solid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fossil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fue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(i.e.,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coal)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outside.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ception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consistent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exp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essed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eamble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1989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evisions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left="460" w:right="10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i/>
        </w:rPr>
        <w:t>Land-clearing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i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9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i/>
        </w:rPr>
        <w:t>ation.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last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sentence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defini­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indicates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kinds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clusions.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first,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left="460" w:right="56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111.209(4);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second,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estoration,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111.211(1).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practice,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land-clearing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similarities: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occa­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sionally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necessa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bulldo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piles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opriate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effect.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diffe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93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ersion.”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goal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clearing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change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use,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i.e.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another;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goal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escribed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maintain,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ecosystem.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left="460" w:right="-5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88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alte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8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  <w:i/>
        </w:rPr>
        <w:t>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8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definition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contains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criteria,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conside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determine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judgment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5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easonable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  <w:i/>
        </w:rPr>
        <w:t>person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technologically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ailable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neither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economically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affo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dable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logistically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possible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practical.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achie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desi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ecological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outcome.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technologicall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economicall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logistically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feasible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causes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ecological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harm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left="460" w:right="-35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111.205(b),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outinely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conducte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eliminate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confusion.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eekly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ex­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cept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holidays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meteo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ological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conditions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unfa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orable,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facility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still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qualify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similar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situations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also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qualif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left="460" w:right="94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111.209(1)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specifies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local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occur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emises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generated.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ernmental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vision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transfer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enience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esidents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waste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consti­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domestic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waste;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place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instance.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authorization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collec­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left="460" w:right="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vices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jurisdiction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specific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ell-defined.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0" w:lineRule="auto"/>
        <w:ind w:right="127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anybody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collect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garbage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comme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cially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jurisdiction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constitute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authori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collection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purposes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312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111.209(6)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ecognition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agricultural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continues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state.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factor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exists.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etermin­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whether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practical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aluat­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soil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moistu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nutrient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benefits,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opping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sequence,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methods.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233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111.209(7)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was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deal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situations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accumulated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egetation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obst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water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flooding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vide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habitat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ermin,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feasible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on-site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because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doing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nuisance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traffic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app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egional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office.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designated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9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nicipality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continual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use,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standa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operating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ocedu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augment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normal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disposal.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ernment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organization)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will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equently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months,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9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sites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may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ailable.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example,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permissible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days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cir­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cum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enting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99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ectio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111.21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ecognitio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8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necessa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8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practica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alternati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suc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2"/>
        </w:rPr>
        <w:t>subjec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eneral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q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7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7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40" w:lineRule="auto"/>
        <w:ind w:left="2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111.213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vides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mechanism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emediation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8" w:after="0" w:line="290" w:lineRule="auto"/>
        <w:ind w:right="10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enting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oleum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substance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entering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emergency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ol,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permissible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material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absorb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ocar­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wastes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associated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emergency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cont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ol.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used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sanction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disposal.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2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15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utdoor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urning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efers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101.6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otifica­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ements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psets).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epealed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eplaced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ection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101.201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mis­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sions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4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ents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ting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5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eco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dkeeping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ements).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90" w:lineRule="auto"/>
        <w:ind w:right="177" w:firstLine="2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111.219(6)(A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flexibl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oppo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tuni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tie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consideratio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meteo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ologica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condition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duci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dispersion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equi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emen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havin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espon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980" w:bottom="280" w:left="620" w:right="1300"/>
          <w:cols w:num="2" w:equalWidth="0">
            <w:col w:w="5184" w:space="256"/>
            <w:col w:w="4880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591" w:footer="509" w:top="840" w:bottom="700" w:left="1320" w:right="600"/>
          <w:pgSz w:w="12240" w:h="15840"/>
        </w:sectPr>
      </w:pPr>
      <w:rPr/>
    </w:p>
    <w:p>
      <w:pPr>
        <w:spacing w:before="25" w:after="0" w:line="292" w:lineRule="auto"/>
        <w:ind w:left="120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attendanc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durin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acti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1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phas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does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vi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tuall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complet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5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ancing—onc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princi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consist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gl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win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4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coal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possibl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som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patchy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esidua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exten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substance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wil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og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flame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under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89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9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7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5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1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nuisanc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traffi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haza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nee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quenched.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5" w:after="0" w:line="292" w:lineRule="auto"/>
        <w:ind w:right="439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example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wis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10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93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fi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88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smolderin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object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withi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swat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alon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3"/>
        </w:rPr>
        <w:t>re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3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bur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sit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4"/>
        </w:rPr>
        <w:t>subsid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natura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rate.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92" w:lineRule="auto"/>
        <w:ind w:right="618" w:firstLine="28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5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5"/>
        </w:rPr>
        <w:t>ectio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111.219(7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89"/>
        </w:rPr>
        <w:t>specificall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ohibit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1"/>
        </w:rPr>
        <w:t>burn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­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9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2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9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2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6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unt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97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97"/>
        </w:rPr>
        <w:t>eated-woo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5"/>
          <w:w w:val="9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wastes.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980" w:bottom="280" w:left="1320" w:right="600"/>
          <w:cols w:num="2" w:equalWidth="0">
            <w:col w:w="4827" w:space="273"/>
            <w:col w:w="52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40" w:lineRule="auto"/>
        <w:ind w:left="2171" w:right="2129"/>
        <w:jc w:val="center"/>
        <w:rPr>
          <w:rFonts w:ascii="Franklin Gothic Heavy" w:hAnsi="Franklin Gothic Heavy" w:cs="Franklin Gothic Heavy" w:eastAsia="Franklin Gothic Heavy"/>
          <w:sz w:val="26"/>
          <w:szCs w:val="26"/>
        </w:rPr>
      </w:pPr>
      <w:rPr/>
      <w:r>
        <w:rPr/>
        <w:pict>
          <v:group style="position:absolute;margin-left:272.767639pt;margin-top:-66.895966pt;width:48.53061pt;height:63.14427pt;mso-position-horizontal-relative:page;mso-position-vertical-relative:paragraph;z-index:-1888" coordorigin="5455,-1338" coordsize="971,1263">
            <v:group style="position:absolute;left:5463;top:-435;width:961;height:246" coordorigin="5463,-435" coordsize="961,246">
              <v:shape style="position:absolute;left:5463;top:-435;width:961;height:246" coordorigin="5463,-435" coordsize="961,246" path="m5463,-392l5522,-411,5595,-428,5685,-435,5719,-435,5735,-435,5800,-427,5873,-402,5894,-394,5577,-394,5535,-393,5463,-392e" filled="t" fillcolor="#231F20" stroked="f">
                <v:path arrowok="t"/>
                <v:fill/>
              </v:shape>
              <v:shape style="position:absolute;left:5463;top:-435;width:961;height:246" coordorigin="5463,-435" coordsize="961,246" path="m6417,-351l6089,-351,6107,-351,6124,-352,6188,-356,6247,-365,6319,-384,6413,-419,6417,-351e" filled="t" fillcolor="#231F20" stroked="f">
                <v:path arrowok="t"/>
                <v:fill/>
              </v:shape>
              <v:shape style="position:absolute;left:5463;top:-435;width:961;height:246" coordorigin="5463,-435" coordsize="961,246" path="m6309,-189l6220,-189,6199,-190,6180,-192,6162,-195,6143,-198,6117,-203,6057,-216,5988,-240,5931,-268,5868,-308,5852,-318,5790,-351,5740,-367,5716,-373,5658,-388,5577,-394,5894,-394,5961,-368,6021,-354,6089,-351,6417,-351,6424,-204,6309,-189e" filled="t" fillcolor="#231F20" stroked="f">
                <v:path arrowok="t"/>
                <v:fill/>
              </v:shape>
            </v:group>
            <v:group style="position:absolute;left:5458;top:-370;width:966;height:292" coordorigin="5458,-370" coordsize="966,292">
              <v:shape style="position:absolute;left:5458;top:-370;width:966;height:292" coordorigin="5458,-370" coordsize="966,292" path="m6424,-77l5458,-77,5458,-365,5497,-367,5540,-370,5557,-370,5567,-369,5589,-366,5627,-363,5709,-350,5769,-331,5835,-299,5907,-256,5926,-244,5996,-209,6068,-187,6136,-172,6207,-163,6424,-163,6424,-77e" filled="t" fillcolor="#231F20" stroked="f">
                <v:path arrowok="t"/>
                <v:fill/>
              </v:shape>
              <v:shape style="position:absolute;left:5458;top:-370;width:966;height:292" coordorigin="5458,-370" coordsize="966,292" path="m6424,-163l6311,-163,6424,-178,6424,-163e" filled="t" fillcolor="#231F20" stroked="f">
                <v:path arrowok="t"/>
                <v:fill/>
              </v:shape>
            </v:group>
            <v:group style="position:absolute;left:5458;top:-1336;width:966;height:102" coordorigin="5458,-1336" coordsize="966,102">
              <v:shape style="position:absolute;left:5458;top:-1336;width:966;height:102" coordorigin="5458,-1336" coordsize="966,102" path="m5770,-1234l5458,-1234,5458,-1336,6424,-1336,6424,-1248,5821,-1248,5801,-1246,5782,-1242,5773,-1240,5770,-1234e" filled="t" fillcolor="#231F20" stroked="f">
                <v:path arrowok="t"/>
                <v:fill/>
              </v:shape>
            </v:group>
            <v:group style="position:absolute;left:5873;top:-1234;width:550;height:2" coordorigin="5873,-1234" coordsize="550,2">
              <v:shape style="position:absolute;left:5873;top:-1234;width:550;height:2" coordorigin="5873,-1234" coordsize="550,0" path="m5873,-1234l6424,-1234e" filled="f" stroked="t" strokeweight=".1pt" strokecolor="#231F20">
                <v:path arrowok="t"/>
              </v:shape>
            </v:group>
            <v:group style="position:absolute;left:5458;top:-1225;width:292;height:61" coordorigin="5458,-1225" coordsize="292,61">
              <v:shape style="position:absolute;left:5458;top:-1225;width:292;height:61" coordorigin="5458,-1225" coordsize="292,61" path="m5709,-1164l5458,-1164,5458,-1225,5750,-1225,5734,-1213,5722,-1197,5714,-1183,5709,-1177,5709,-1164e" filled="t" fillcolor="#231F20" stroked="f">
                <v:path arrowok="t"/>
                <v:fill/>
              </v:shape>
            </v:group>
            <v:group style="position:absolute;left:5897;top:-1225;width:526;height:15" coordorigin="5897,-1225" coordsize="526,15">
              <v:shape style="position:absolute;left:5897;top:-1225;width:526;height:15" coordorigin="5897,-1225" coordsize="526,15" path="m5905,-1210l5905,-1210e" filled="f" stroked="t" strokeweight=".1pt" strokecolor="#231F20">
                <v:path arrowok="t"/>
              </v:shape>
            </v:group>
            <v:group style="position:absolute;left:5962;top:-1214;width:462;height:50" coordorigin="5962,-1214" coordsize="462,50">
              <v:shape style="position:absolute;left:5962;top:-1214;width:462;height:50" coordorigin="5962,-1214" coordsize="462,50" path="m6424,-1164l5999,-1164,5994,-1186,5981,-1203,5962,-1214,6424,-1214,6424,-1164e" filled="t" fillcolor="#231F20" stroked="f">
                <v:path arrowok="t"/>
                <v:fill/>
              </v:shape>
            </v:group>
            <v:group style="position:absolute;left:5458;top:-1155;width:256;height:62" coordorigin="5458,-1155" coordsize="256,62">
              <v:shape style="position:absolute;left:5458;top:-1155;width:256;height:62" coordorigin="5458,-1155" coordsize="256,62" path="m5458,-1093l5458,-1155,5708,-1155,5707,-1152,5707,-1150,5707,-1147,5708,-1126,5713,-1108,5458,-1093e" filled="t" fillcolor="#231F20" stroked="f">
                <v:path arrowok="t"/>
                <v:fill/>
              </v:shape>
            </v:group>
            <v:group style="position:absolute;left:6000;top:-1155;width:424;height:62" coordorigin="6000,-1155" coordsize="424,62">
              <v:shape style="position:absolute;left:6000;top:-1155;width:424;height:62" coordorigin="6000,-1155" coordsize="424,62" path="m6424,-1093l6156,-1093,6153,-1104,6144,-1110,6069,-1146,6000,-1155,6424,-1155,6424,-1093e" filled="t" fillcolor="#231F20" stroked="f">
                <v:path arrowok="t"/>
                <v:fill/>
              </v:shape>
            </v:group>
            <v:group style="position:absolute;left:5458;top:-1081;width:266;height:54" coordorigin="5458,-1081" coordsize="266,54">
              <v:shape style="position:absolute;left:5458;top:-1081;width:266;height:54" coordorigin="5458,-1081" coordsize="266,54" path="m5458,-1027l5458,-1081,5724,-1081,5703,-1075,5686,-1068,5669,-1057,5652,-1039,5639,-1028,5458,-1027e" filled="t" fillcolor="#231F20" stroked="f">
                <v:path arrowok="t"/>
                <v:fill/>
              </v:shape>
            </v:group>
            <v:group style="position:absolute;left:6177;top:-1081;width:247;height:54" coordorigin="6177,-1081" coordsize="247,54">
              <v:shape style="position:absolute;left:6177;top:-1081;width:247;height:54" coordorigin="6177,-1081" coordsize="247,54" path="m6424,-1027l6206,-1027,6200,-1047,6191,-1064,6178,-1080,6177,-1081,6424,-1081,6424,-1027e" filled="t" fillcolor="#231F20" stroked="f">
                <v:path arrowok="t"/>
                <v:fill/>
              </v:shape>
            </v:group>
            <v:group style="position:absolute;left:5458;top:-1014;width:168;height:55" coordorigin="5458,-1014" coordsize="168,55">
              <v:shape style="position:absolute;left:5458;top:-1014;width:168;height:55" coordorigin="5458,-1014" coordsize="168,55" path="m5458,-960l5458,-1014,5625,-1014,5615,-997,5607,-980,5599,-961,5458,-960e" filled="t" fillcolor="#231F20" stroked="f">
                <v:path arrowok="t"/>
                <v:fill/>
              </v:shape>
            </v:group>
            <v:group style="position:absolute;left:6202;top:-1014;width:222;height:55" coordorigin="6202,-1014" coordsize="222,55">
              <v:shape style="position:absolute;left:6202;top:-1014;width:222;height:55" coordorigin="6202,-1014" coordsize="222,55" path="m6424,-960l6202,-960,6205,-972,6209,-979,6210,-992,6211,-1000,6208,-1006,6210,-1014,6424,-1014,6424,-960e" filled="t" fillcolor="#231F20" stroked="f">
                <v:path arrowok="t"/>
                <v:fill/>
              </v:shape>
            </v:group>
            <v:group style="position:absolute;left:5458;top:-944;width:142;height:54" coordorigin="5458,-944" coordsize="142,54">
              <v:shape style="position:absolute;left:5458;top:-944;width:142;height:54" coordorigin="5458,-944" coordsize="142,54" path="m5600,-890l5458,-890,5458,-944,5595,-944,5591,-932,5591,-924,5591,-903,5600,-890e" filled="t" fillcolor="#231F20" stroked="f">
                <v:path arrowok="t"/>
                <v:fill/>
              </v:shape>
            </v:group>
            <v:group style="position:absolute;left:6195;top:-944;width:229;height:54" coordorigin="6195,-944" coordsize="229,54">
              <v:shape style="position:absolute;left:6195;top:-944;width:229;height:54" coordorigin="6195,-944" coordsize="229,54" path="m6424,-890l6254,-890,6242,-908,6229,-921,6212,-932,6195,-941,6195,-942,6195,-944,6424,-944,6424,-890e" filled="t" fillcolor="#231F20" stroked="f">
                <v:path arrowok="t"/>
                <v:fill/>
              </v:shape>
            </v:group>
            <v:group style="position:absolute;left:5458;top:-874;width:155;height:55" coordorigin="5458,-874" coordsize="155,55">
              <v:shape style="position:absolute;left:5458;top:-874;width:155;height:55" coordorigin="5458,-874" coordsize="155,55" path="m5587,-819l5458,-819,5458,-874,5599,-874,5613,-844,5607,-836,5601,-833,5592,-827,5589,-824,5587,-819e" filled="t" fillcolor="#231F20" stroked="f">
                <v:path arrowok="t"/>
                <v:fill/>
              </v:shape>
            </v:group>
            <v:group style="position:absolute;left:6226;top:-874;width:198;height:55" coordorigin="6226,-874" coordsize="198,55">
              <v:shape style="position:absolute;left:6226;top:-874;width:198;height:55" coordorigin="6226,-874" coordsize="198,55" path="m6424,-819l6226,-819,6243,-832,6253,-850,6256,-871,6256,-874,6424,-874,6424,-819e" filled="t" fillcolor="#231F20" stroked="f">
                <v:path arrowok="t"/>
                <v:fill/>
              </v:shape>
            </v:group>
            <v:group style="position:absolute;left:5458;top:-798;width:114;height:53" coordorigin="5458,-798" coordsize="114,53">
              <v:shape style="position:absolute;left:5458;top:-798;width:114;height:53" coordorigin="5458,-798" coordsize="114,53" path="m5458,-746l5458,-798,5572,-798,5563,-780,5560,-762,5458,-746e" filled="t" fillcolor="#231F20" stroked="f">
                <v:path arrowok="t"/>
                <v:fill/>
              </v:shape>
            </v:group>
            <v:group style="position:absolute;left:6279;top:-798;width:145;height:53" coordorigin="6279,-798" coordsize="145,53">
              <v:shape style="position:absolute;left:6279;top:-798;width:145;height:53" coordorigin="6279,-798" coordsize="145,53" path="m6424,-746l6352,-746,6350,-757,6341,-763,6324,-775,6308,-785,6291,-793,6279,-798,6424,-798,6424,-746e" filled="t" fillcolor="#231F20" stroked="f">
                <v:path arrowok="t"/>
                <v:fill/>
              </v:shape>
            </v:group>
            <v:group style="position:absolute;left:5458;top:-706;width:840;height:328" coordorigin="5458,-706" coordsize="840,328">
              <v:shape style="position:absolute;left:5458;top:-706;width:840;height:328" coordorigin="5458,-706" coordsize="840,328" path="m5476,-425l5458,-706,5630,-706,6169,-461,5707,-461,5689,-461,5625,-457,5548,-445,5495,-431,5476,-425e" filled="t" fillcolor="#231F20" stroked="f">
                <v:path arrowok="t"/>
                <v:fill/>
              </v:shape>
              <v:shape style="position:absolute;left:5458;top:-706;width:840;height:328" coordorigin="5458,-706" coordsize="840,328" path="m6080,-377l6017,-382,5958,-397,5870,-431,5853,-438,5776,-458,5707,-461,6169,-461,6298,-403,6276,-400,6256,-396,6182,-382,6115,-378,6097,-378,6080,-377e" filled="t" fillcolor="#231F20" stroked="f">
                <v:path arrowok="t"/>
                <v:fill/>
              </v:shape>
            </v:group>
            <v:group style="position:absolute;left:6080;top:-693;width:344;height:153" coordorigin="6080,-693" coordsize="344,153">
              <v:shape style="position:absolute;left:6080;top:-693;width:344;height:153" coordorigin="6080,-693" coordsize="344,153" path="m6424,-540l6080,-693,6207,-693,6424,-597,6424,-540e" filled="t" fillcolor="#231F20" stroked="f">
                <v:path arrowok="t"/>
                <v:fill/>
              </v:shape>
            </v:group>
            <v:group style="position:absolute;left:6247;top:-693;width:177;height:79" coordorigin="6247,-693" coordsize="177,79">
              <v:shape style="position:absolute;left:6247;top:-693;width:177;height:79" coordorigin="6247,-693" coordsize="177,79" path="m6424,-614l6247,-693,6424,-693,6424,-614e" filled="t" fillcolor="#231F20" stroked="f">
                <v:path arrowok="t"/>
                <v:fill/>
              </v:shape>
            </v:group>
            <v:group style="position:absolute;left:5977;top:-688;width:446;height:233" coordorigin="5977,-688" coordsize="446,233">
              <v:shape style="position:absolute;left:5977;top:-688;width:446;height:233" coordorigin="5977,-688" coordsize="446,233" path="m6424,-454l5977,-653,6056,-688,6424,-523,6424,-454e" filled="t" fillcolor="#231F20" stroked="f">
                <v:path arrowok="t"/>
                <v:fill/>
              </v:shape>
            </v:group>
            <v:group style="position:absolute;left:5879;top:-645;width:528;height:233" coordorigin="5879,-645" coordsize="528,233">
              <v:shape style="position:absolute;left:5879;top:-645;width:528;height:233" coordorigin="5879,-645" coordsize="528,233" path="m6324,-412l5879,-610,5959,-645,6407,-445,6324,-412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-15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0"/>
          <w:w w:val="100"/>
        </w:rPr>
        <w:t>exas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26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0"/>
          <w:w w:val="100"/>
        </w:rPr>
        <w:t>Commission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2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0"/>
          <w:w w:val="100"/>
        </w:rPr>
        <w:t>on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0"/>
          <w:w w:val="100"/>
        </w:rPr>
        <w:t>Envi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7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0"/>
          <w:w w:val="100"/>
        </w:rPr>
        <w:t>onmental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231F20"/>
          <w:spacing w:val="0"/>
          <w:w w:val="102"/>
        </w:rPr>
        <w:t>Quality</w:t>
      </w:r>
      <w:r>
        <w:rPr>
          <w:rFonts w:ascii="Franklin Gothic Heavy" w:hAnsi="Franklin Gothic Heavy" w:cs="Franklin Gothic Heavy" w:eastAsia="Franklin Gothic Heavy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2963" w:right="290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Buddy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Ga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7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cia,,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Chai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  <w:i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100"/>
          <w:b/>
          <w:bCs/>
          <w:i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La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5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9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R.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Sowa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9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d,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  <w:i/>
        </w:rPr>
        <w:t>ommissioner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6"/>
          <w:b/>
          <w:bCs/>
          <w:i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9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0"/>
        </w:rPr>
        <w:t>yan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-23"/>
          <w:w w:val="102"/>
        </w:rPr>
        <w:t>W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9"/>
        </w:rPr>
        <w:t>.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2"/>
        </w:rPr>
        <w:t>Sha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-24"/>
          <w:w w:val="104"/>
        </w:rPr>
        <w:t>w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9"/>
        </w:rPr>
        <w:t>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2"/>
        </w:rPr>
        <w:t>Ph.D.,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8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  <w:i/>
        </w:rPr>
        <w:t>ommissioner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749" w:right="268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</w:rPr>
        <w:t>Mark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R.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2"/>
          <w:w w:val="103"/>
        </w:rPr>
        <w:t>V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1"/>
        </w:rPr>
        <w:t>icke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9"/>
          <w:w w:val="101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-21"/>
          <w:w w:val="105"/>
        </w:rPr>
        <w:t>y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9"/>
        </w:rPr>
        <w:t>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-25"/>
          <w:w w:val="102"/>
        </w:rPr>
        <w:t>P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0"/>
          <w:w w:val="104"/>
        </w:rPr>
        <w:t>.G.,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89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0"/>
          <w:b/>
          <w:bCs/>
          <w:i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8"/>
          <w:b/>
          <w:bCs/>
          <w:i/>
        </w:rPr>
        <w:t>ecuti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8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6"/>
          <w:b/>
          <w:bCs/>
          <w:i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6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  <w:i/>
        </w:rPr>
        <w:t>ector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89" w:right="358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ublished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distributed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2786" w:right="278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9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exas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Commission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nvi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1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uality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4180" w:right="418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3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.O.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13087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40" w:lineRule="auto"/>
        <w:ind w:left="3767" w:right="376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ustin,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78711-3087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3" w:lineRule="auto"/>
        <w:ind w:left="222" w:right="22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authori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9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oduce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original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contained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publication—that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8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ces.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lease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ackn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wledge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4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7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8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sou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ce.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477" w:right="47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Copies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7"/>
        </w:rPr>
        <w:t>publication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0"/>
        </w:rPr>
        <w:t>ailable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4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9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exas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1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deposito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libraries,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Libra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9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5"/>
        </w:rPr>
        <w:t>compliance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deposito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9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mo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9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publications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2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2"/>
        </w:rPr>
        <w:t>call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512-239-0028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1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96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eb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6"/>
        </w:rPr>
        <w:t>at: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2241" w:right="2241"/>
        <w:jc w:val="center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hyperlink r:id="rId22">
        <w:r>
          <w:rPr>
            <w:rFonts w:ascii="Franklin Gothic Heavy" w:hAnsi="Franklin Gothic Heavy" w:cs="Franklin Gothic Heavy" w:eastAsia="Franklin Gothic Heavy"/>
            <w:sz w:val="24"/>
            <w:szCs w:val="24"/>
            <w:color w:val="231F20"/>
            <w:w w:val="105"/>
          </w:rPr>
          <w:t>http:/ww</w:t>
        </w:r>
      </w:hyperlink>
      <w:r>
        <w:rPr>
          <w:rFonts w:ascii="Franklin Gothic Heavy" w:hAnsi="Franklin Gothic Heavy" w:cs="Franklin Gothic Heavy" w:eastAsia="Franklin Gothic Heavy"/>
          <w:sz w:val="24"/>
          <w:szCs w:val="24"/>
          <w:color w:val="231F20"/>
          <w:spacing w:val="-24"/>
          <w:w w:val="104"/>
        </w:rPr>
        <w:t>w</w:t>
      </w:r>
      <w:hyperlink r:id="rId23">
        <w:r>
          <w:rPr>
            <w:rFonts w:ascii="Franklin Gothic Heavy" w:hAnsi="Franklin Gothic Heavy" w:cs="Franklin Gothic Heavy" w:eastAsia="Franklin Gothic Heavy"/>
            <w:sz w:val="24"/>
            <w:szCs w:val="24"/>
            <w:color w:val="231F20"/>
            <w:spacing w:val="0"/>
            <w:w w:val="103"/>
          </w:rPr>
          <w:t>.tceq.state.tx.us/goto/publications</w:t>
        </w:r>
        <w:r>
          <w:rPr>
            <w:rFonts w:ascii="Franklin Gothic Heavy" w:hAnsi="Franklin Gothic Heavy" w:cs="Franklin Gothic Heavy" w:eastAsia="Franklin Gothic Heavy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4.114173pt;height:63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53" w:lineRule="auto"/>
        <w:ind w:left="100" w:right="72"/>
        <w:jc w:val="both"/>
        <w:rPr>
          <w:rFonts w:ascii="Franklin Gothic Book" w:hAnsi="Franklin Gothic Book" w:cs="Franklin Gothic Book" w:eastAsia="Franklin Gothic Book"/>
          <w:sz w:val="16"/>
          <w:szCs w:val="16"/>
        </w:rPr>
      </w:pPr>
      <w:rPr/>
      <w:r>
        <w:rPr/>
        <w:pict>
          <v:group style="position:absolute;margin-left:54pt;margin-top:-6.11797pt;width:486pt;height:.1pt;mso-position-horizontal-relative:page;mso-position-vertical-relative:paragraph;z-index:-1889" coordorigin="1080,-122" coordsize="9720,2">
            <v:shape style="position:absolute;left:1080;top:-122;width:9720;height:2" coordorigin="1080,-122" coordsize="9720,0" path="m1080,-122l10800,-122e" filled="f" stroked="t" strokeweight=".5pt" strokecolor="#231F20">
              <v:path arrowok="t"/>
            </v:shape>
          </v:group>
          <w10:wrap type="none"/>
        </w:pic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TCEQ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is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equal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2"/>
        </w:rPr>
        <w:t>oppor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-2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tunity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employe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-8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agency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does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not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allow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discrimination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on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basis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of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race,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colo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-8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eligion,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national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8"/>
        </w:rPr>
        <w:t>origin,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8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sex,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8"/>
        </w:rPr>
        <w:t>disabilit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-11"/>
          <w:w w:val="108"/>
        </w:rPr>
        <w:t>y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8"/>
        </w:rPr>
        <w:t>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0"/>
          <w:w w:val="108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age,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sexual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orientation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or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veteran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status.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compliance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with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Americans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with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7"/>
        </w:rPr>
        <w:t>Disabilities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5"/>
          <w:w w:val="107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Act,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this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document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may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2"/>
        </w:rPr>
        <w:t>be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2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equested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alte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nate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fo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mats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by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9"/>
        </w:rPr>
        <w:t>contacting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4"/>
          <w:w w:val="109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the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TCEQ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at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512-239-0028,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Fax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512-239-4488,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or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6"/>
        </w:rPr>
        <w:t>1-800-REL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-17"/>
          <w:w w:val="106"/>
        </w:rPr>
        <w:t>A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6"/>
        </w:rPr>
        <w:t>Y-TX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3"/>
          <w:w w:val="106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(TDD),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or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by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10"/>
        </w:rPr>
        <w:t>writing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1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-16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.O.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Box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13087,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2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Austin,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0"/>
        </w:rPr>
        <w:t>TX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3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231F20"/>
          <w:spacing w:val="0"/>
          <w:w w:val="102"/>
        </w:rPr>
        <w:t>78711-3087.</w:t>
      </w:r>
      <w:r>
        <w:rPr>
          <w:rFonts w:ascii="Franklin Gothic Book" w:hAnsi="Franklin Gothic Book" w:cs="Franklin Gothic Book" w:eastAsia="Franklin Gothic Book"/>
          <w:sz w:val="16"/>
          <w:szCs w:val="16"/>
          <w:color w:val="000000"/>
          <w:spacing w:val="0"/>
          <w:w w:val="100"/>
        </w:rPr>
      </w:r>
    </w:p>
    <w:sectPr>
      <w:pgMar w:header="591" w:footer="509" w:top="1480" w:bottom="280" w:left="980" w:right="1320"/>
      <w:headerReference w:type="even" r:id="rId20"/>
      <w:footerReference w:type="even" r:id="rId21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Franklin Gothic Heavy">
    <w:altName w:val="Franklin Gothic Heavy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63.150024pt;margin-top:756.549988pt;width:13.45pt;height:13.45pt;mso-position-horizontal-relative:page;mso-position-vertical-relative:page;z-index:-1941" coordorigin="11263,15131" coordsize="269,269">
          <v:group style="position:absolute;left:11273;top:15141;width:249;height:249" coordorigin="11273,15141" coordsize="249,249">
            <v:shape style="position:absolute;left:11273;top:15141;width:249;height:249" coordorigin="11273,15141" coordsize="249,249" path="m11273,15390l11522,15390,11522,15141,11273,15141,11273,15390e" filled="t" fillcolor="#231F20" stroked="f">
              <v:path arrowok="t"/>
              <v:fill/>
            </v:shape>
          </v:group>
          <v:group style="position:absolute;left:11273;top:15141;width:249;height:249" coordorigin="11273,15141" coordsize="249,249">
            <v:shape style="position:absolute;left:11273;top:15141;width:249;height:249" coordorigin="11273,15141" coordsize="249,249" path="m11273,15390l11522,15390,11522,15141,11273,15141,11273,15390xe" filled="f" stroked="t" strokeweight="1pt" strokecolor="#231F20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3.953796pt;margin-top:757.697754pt;width:286.600011pt;height:12pt;mso-position-horizontal-relative:page;mso-position-vertical-relative:page;z-index:-1940" type="#_x0000_t202" filled="f" stroked="f">
          <v:textbox inset="0,0,0,0">
            <w:txbxContent>
              <w:p>
                <w:pPr>
                  <w:spacing w:before="0" w:after="0" w:line="221" w:lineRule="exact"/>
                  <w:ind w:left="20" w:right="-50"/>
                  <w:jc w:val="left"/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12"/>
                  </w:rPr>
                  <w:t>TEXA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12"/>
                  </w:rPr>
                  <w:t>S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07"/>
                  </w:rPr>
                  <w:t>COMMISSIO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7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02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2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06"/>
                  </w:rPr>
                  <w:t>ENVIRONMENTA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6"/>
                  </w:rPr>
                  <w:t>L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11"/>
                  </w:rPr>
                  <w:t>QUALIT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11"/>
                  </w:rPr>
                  <w:t>Y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-26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3.474976pt;margin-top:757.647766pt;width:12.4pt;height:12.0pt;mso-position-horizontal-relative:page;mso-position-vertical-relative:page;z-index:-1939" type="#_x0000_t202" filled="f" stroked="f">
          <v:textbox inset="0,0,0,0">
            <w:txbxContent>
              <w:p>
                <w:pPr>
                  <w:spacing w:before="0" w:after="0" w:line="221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w w:val="71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7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6.150002pt;margin-top:756.400024pt;width:13.45pt;height:13.45pt;mso-position-horizontal-relative:page;mso-position-vertical-relative:page;z-index:-1938" coordorigin="723,15128" coordsize="269,269">
          <v:group style="position:absolute;left:733;top:15138;width:249;height:249" coordorigin="733,15138" coordsize="249,249">
            <v:shape style="position:absolute;left:733;top:15138;width:249;height:249" coordorigin="733,15138" coordsize="249,249" path="m982,15138l733,15138,733,15387,982,15387,982,15138e" filled="t" fillcolor="#231F20" stroked="f">
              <v:path arrowok="t"/>
              <v:fill/>
            </v:shape>
          </v:group>
          <v:group style="position:absolute;left:733;top:15138;width:249;height:249" coordorigin="733,15138" coordsize="249,249">
            <v:shape style="position:absolute;left:733;top:15138;width:249;height:249" coordorigin="733,15138" coordsize="249,249" path="m982,15138l733,15138,733,15387,982,15387,982,15138xe" filled="f" stroked="t" strokeweight="1pt" strokecolor="#231F20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428699pt;margin-top:757.447754pt;width:12.4pt;height:12pt;mso-position-horizontal-relative:page;mso-position-vertical-relative:page;z-index:-1937" type="#_x0000_t202" filled="f" stroked="f">
          <v:textbox inset="0,0,0,0">
            <w:txbxContent>
              <w:p>
                <w:pPr>
                  <w:spacing w:before="0" w:after="0" w:line="221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w w:val="71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7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5.4039pt;margin-top:757.697754pt;width:286.600011pt;height:12pt;mso-position-horizontal-relative:page;mso-position-vertical-relative:page;z-index:-1936" type="#_x0000_t202" filled="f" stroked="f">
          <v:textbox inset="0,0,0,0">
            <w:txbxContent>
              <w:p>
                <w:pPr>
                  <w:spacing w:before="0" w:after="0" w:line="221" w:lineRule="exact"/>
                  <w:ind w:left="20" w:right="-50"/>
                  <w:jc w:val="left"/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12"/>
                  </w:rPr>
                  <w:t>TEXA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12"/>
                  </w:rPr>
                  <w:t>S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07"/>
                  </w:rPr>
                  <w:t>COMMISSIO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7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02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2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06"/>
                  </w:rPr>
                  <w:t>ENVIRONMENTA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6"/>
                  </w:rPr>
                  <w:t>L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24"/>
                    <w:w w:val="111"/>
                  </w:rPr>
                  <w:t>QUALIT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0"/>
                    <w:w w:val="111"/>
                  </w:rPr>
                  <w:t>Y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231F20"/>
                    <w:spacing w:val="-26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02.600006pt;margin-top:28.9pt;width:223.05pt;height:12.95pt;mso-position-horizontal-relative:page;mso-position-vertical-relative:page;z-index:-1947" coordorigin="6052,578" coordsize="4461,259">
          <v:group style="position:absolute;left:6062;top:588;width:4441;height:239" coordorigin="6062,588" coordsize="4441,239">
            <v:shape style="position:absolute;left:6062;top:588;width:4441;height:239" coordorigin="6062,588" coordsize="4441,239" path="m6062,827l10503,827,10503,588,6062,588,6062,827xe" filled="f" stroked="t" strokeweight="1pt" strokecolor="#231F20">
              <v:path arrowok="t"/>
            </v:shape>
          </v:group>
          <v:group style="position:absolute;left:6062;top:588;width:4441;height:239" coordorigin="6062,588" coordsize="4441,239">
            <v:shape style="position:absolute;left:6062;top:588;width:4441;height:239" coordorigin="6062,588" coordsize="4441,239" path="m6062,827l10503,827,10503,588,6062,588,6062,827e" filled="t" fillcolor="#231F20" stroked="f">
              <v:path arrowok="t"/>
              <v:fill/>
            </v:shape>
          </v:group>
          <w10:wrap type="none"/>
        </v:group>
      </w:pict>
    </w:r>
    <w:r>
      <w:rPr/>
      <w:pict>
        <v:group style="position:absolute;margin-left:529.299988pt;margin-top:29.4pt;width:10.25pt;height:11.95pt;mso-position-horizontal-relative:page;mso-position-vertical-relative:page;z-index:-1946" coordorigin="10586,588" coordsize="205,239">
          <v:shape style="position:absolute;left:10586;top:588;width:205;height:239" coordorigin="10586,588" coordsize="205,239" path="m10586,827l10791,827,10791,588,10586,588,10586,827e" filled="t" fillcolor="#939598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999786pt;margin-top:30.147766pt;width:219.800006pt;height:12pt;mso-position-horizontal-relative:page;mso-position-vertical-relative:page;z-index:-1945" type="#_x0000_t202" filled="f" stroked="f">
          <v:textbox inset="0,0,0,0">
            <w:txbxContent>
              <w:p>
                <w:pPr>
                  <w:spacing w:before="0" w:after="0" w:line="221" w:lineRule="exact"/>
                  <w:ind w:left="20" w:right="-50"/>
                  <w:jc w:val="left"/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U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T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D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6"/>
                  </w:rPr>
                  <w:t>R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 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-4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B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U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R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I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5"/>
                  </w:rPr>
                  <w:t>G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 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-4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I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5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 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-4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T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E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X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A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12"/>
                  </w:rPr>
                  <w:t>S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72.150002pt;margin-top:30.049999pt;width:10.25pt;height:11.95pt;mso-position-horizontal-relative:page;mso-position-vertical-relative:page;z-index:-1944" coordorigin="1443,601" coordsize="205,239">
          <v:shape style="position:absolute;left:1443;top:601;width:205;height:239" coordorigin="1443,601" coordsize="205,239" path="m1648,601l1443,601,1443,840,1648,840,1648,601e" filled="t" fillcolor="#939598" stroked="f">
            <v:path arrowok="t"/>
            <v:fill/>
          </v:shape>
        </v:group>
        <w10:wrap type="none"/>
      </w:pict>
    </w:r>
    <w:r>
      <w:rPr/>
      <w:pict>
        <v:group style="position:absolute;margin-left:86.050003pt;margin-top:29.549999pt;width:223.05pt;height:12.95pt;mso-position-horizontal-relative:page;mso-position-vertical-relative:page;z-index:-1943" coordorigin="1721,591" coordsize="4461,259">
          <v:group style="position:absolute;left:1731;top:601;width:4441;height:239" coordorigin="1731,601" coordsize="4441,239">
            <v:shape style="position:absolute;left:1731;top:601;width:4441;height:239" coordorigin="1731,601" coordsize="4441,239" path="m6172,601l1731,601,1731,840,6172,840,6172,601e" filled="t" fillcolor="#231F20" stroked="f">
              <v:path arrowok="t"/>
              <v:fill/>
            </v:shape>
          </v:group>
          <v:group style="position:absolute;left:1731;top:601;width:4441;height:239" coordorigin="1731,601" coordsize="4441,239">
            <v:shape style="position:absolute;left:1731;top:601;width:4441;height:239" coordorigin="1731,601" coordsize="4441,239" path="m6172,601l1731,601,1731,840,6172,840,6172,601xe" filled="f" stroked="t" strokeweight="1pt" strokecolor="#231F20">
              <v:path arrowok="t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8.999802pt;margin-top:30.147766pt;width:219.800006pt;height:12pt;mso-position-horizontal-relative:page;mso-position-vertical-relative:page;z-index:-1942" type="#_x0000_t202" filled="f" stroked="f">
          <v:textbox inset="0,0,0,0">
            <w:txbxContent>
              <w:p>
                <w:pPr>
                  <w:spacing w:before="0" w:after="0" w:line="221" w:lineRule="exact"/>
                  <w:ind w:left="20" w:right="-50"/>
                  <w:jc w:val="left"/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U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T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D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6"/>
                  </w:rPr>
                  <w:t>O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6"/>
                  </w:rPr>
                  <w:t>R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 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-4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B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U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R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I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5"/>
                  </w:rPr>
                  <w:t>G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 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-4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5"/>
                  </w:rPr>
                  <w:t>I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5"/>
                  </w:rPr>
                  <w:t>N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 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-4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T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E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X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12"/>
                  </w:rPr>
                  <w:t>A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0"/>
                    <w:w w:val="112"/>
                  </w:rPr>
                  <w:t>S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FFFFFF"/>
                    <w:spacing w:val="18"/>
                    <w:w w:val="100"/>
                  </w:rPr>
                  <w:t> </w:t>
                </w:r>
                <w:r>
                  <w:rPr>
                    <w:rFonts w:ascii="Franklin Gothic Book" w:hAnsi="Franklin Gothic Book" w:cs="Franklin Gothic Book" w:eastAsia="Franklin Gothic Book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hyperlink" Target="http://www.tceq.state.tx.us/rules" TargetMode="External"/><Relationship Id="rId15" Type="http://schemas.openxmlformats.org/officeDocument/2006/relationships/hyperlink" Target="mailto:cmplaint@tceq.state.tx.us" TargetMode="External"/><Relationship Id="rId16" Type="http://schemas.openxmlformats.org/officeDocument/2006/relationships/hyperlink" Target="http://www.tceq.state.tx.us/goto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yperlink" Target="http://www.tceq.state.tx.us/rules" TargetMode="Externa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://www.tceq.state.tx.us/goto/publications" TargetMode="External"/><Relationship Id="rId23" Type="http://schemas.openxmlformats.org/officeDocument/2006/relationships/hyperlink" Target="http://www.tceq.state.tx.us/goto/publications" TargetMode="External"/><Relationship Id="rId24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2013-06-05T08:52:19Z</dcterms:created>
  <dcterms:modified xsi:type="dcterms:W3CDTF">2013-06-05T08:52:19Z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2008-07-25T00:00:00Z</vt:filetime>
  </property>
  <property fmtid="{D5CDD505-2E9C-101B-9397-08002B2CF9AE}" pid="3" name="LastSaved">
    <vt:filetime>2013-06-05T00:00:00Z</vt:filetime>
  </property>
</Properties>
</file>